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31532" w14:textId="57257238" w:rsidR="00CA13C4" w:rsidRPr="007A1CE2" w:rsidRDefault="00D935F2" w:rsidP="007A1CE2">
      <w:pPr>
        <w:pStyle w:val="Kop1"/>
      </w:pPr>
      <w:r>
        <w:t xml:space="preserve">Aanvraagformulier Projectoproep </w:t>
      </w:r>
      <w:r w:rsidR="00F66814">
        <w:t>Preventie, Re-Integratie en Werkbaar Werk</w:t>
      </w:r>
    </w:p>
    <w:p w14:paraId="1E40D2DE" w14:textId="0AD36A84" w:rsidR="007A1CE2" w:rsidRDefault="00D935F2" w:rsidP="007A1CE2">
      <w:pPr>
        <w:pStyle w:val="Kop2"/>
      </w:pPr>
      <w:r>
        <w:t>Gegevens van de organisatie</w:t>
      </w:r>
    </w:p>
    <w:p w14:paraId="71A60B10" w14:textId="36D37797" w:rsidR="00D935F2" w:rsidRDefault="00D935F2" w:rsidP="00D935F2">
      <w:pPr>
        <w:rPr>
          <w:lang w:val="nl-NL"/>
        </w:rPr>
      </w:pPr>
      <w:r>
        <w:rPr>
          <w:lang w:val="nl-NL"/>
        </w:rPr>
        <w:t>Organisatie:</w:t>
      </w:r>
    </w:p>
    <w:p w14:paraId="232EDE40" w14:textId="3E29DBA4" w:rsidR="00D935F2" w:rsidRDefault="00D935F2" w:rsidP="00D935F2">
      <w:pPr>
        <w:rPr>
          <w:lang w:val="nl-NL"/>
        </w:rPr>
      </w:pPr>
      <w:r>
        <w:rPr>
          <w:lang w:val="nl-NL"/>
        </w:rPr>
        <w:t>Ondernemingsnummer:</w:t>
      </w:r>
    </w:p>
    <w:p w14:paraId="1DBAA5B6" w14:textId="5B9F1CB7" w:rsidR="00D935F2" w:rsidRDefault="00D935F2" w:rsidP="00D935F2">
      <w:pPr>
        <w:rPr>
          <w:lang w:val="nl-NL"/>
        </w:rPr>
      </w:pPr>
      <w:r>
        <w:rPr>
          <w:lang w:val="nl-NL"/>
        </w:rPr>
        <w:t>Adres:</w:t>
      </w:r>
    </w:p>
    <w:p w14:paraId="3F587E38" w14:textId="19C0E080" w:rsidR="00D935F2" w:rsidRDefault="00D935F2" w:rsidP="00D935F2">
      <w:pPr>
        <w:rPr>
          <w:lang w:val="nl-NL"/>
        </w:rPr>
      </w:pPr>
      <w:r>
        <w:rPr>
          <w:lang w:val="nl-NL"/>
        </w:rPr>
        <w:t>Contactpersoon:</w:t>
      </w:r>
    </w:p>
    <w:p w14:paraId="7027D80A" w14:textId="0246C2BA" w:rsidR="00D935F2" w:rsidRDefault="00D935F2" w:rsidP="00D935F2">
      <w:pPr>
        <w:rPr>
          <w:lang w:val="nl-NL"/>
        </w:rPr>
      </w:pPr>
      <w:r>
        <w:rPr>
          <w:lang w:val="nl-NL"/>
        </w:rPr>
        <w:t>Functie:</w:t>
      </w:r>
    </w:p>
    <w:p w14:paraId="4091F7A0" w14:textId="34FA038D" w:rsidR="00D935F2" w:rsidRDefault="00D935F2" w:rsidP="00D935F2">
      <w:pPr>
        <w:rPr>
          <w:lang w:val="nl-NL"/>
        </w:rPr>
      </w:pPr>
      <w:r>
        <w:rPr>
          <w:lang w:val="nl-NL"/>
        </w:rPr>
        <w:t>E-mailadres:</w:t>
      </w:r>
    </w:p>
    <w:p w14:paraId="67ABE9D5" w14:textId="43B032D5" w:rsidR="00D935F2" w:rsidRDefault="00D935F2" w:rsidP="00D935F2">
      <w:pPr>
        <w:rPr>
          <w:lang w:val="nl-NL"/>
        </w:rPr>
      </w:pPr>
      <w:r>
        <w:rPr>
          <w:lang w:val="nl-NL"/>
        </w:rPr>
        <w:t>Telefoonnummer:</w:t>
      </w:r>
    </w:p>
    <w:p w14:paraId="484C6B13" w14:textId="30CF2652" w:rsidR="008B3E43" w:rsidRDefault="008B3E43" w:rsidP="00D935F2">
      <w:pPr>
        <w:rPr>
          <w:lang w:val="nl-NL"/>
        </w:rPr>
      </w:pPr>
      <w:r>
        <w:rPr>
          <w:lang w:val="nl-NL"/>
        </w:rPr>
        <w:t>Dien je dit project samen met één of meerdere andere organisaties in?</w:t>
      </w:r>
    </w:p>
    <w:p w14:paraId="489ED102" w14:textId="4C34D1F7" w:rsidR="008B3E43" w:rsidRDefault="008B3E43" w:rsidP="00D935F2">
      <w:pPr>
        <w:rPr>
          <w:lang w:val="nl-NL"/>
        </w:rPr>
      </w:pPr>
      <w:r>
        <w:rPr>
          <w:lang w:val="nl-NL"/>
        </w:rPr>
        <w:t>0 ja</w:t>
      </w:r>
    </w:p>
    <w:p w14:paraId="2862773A" w14:textId="23ECDBDA" w:rsidR="008B3E43" w:rsidRDefault="008B3E43" w:rsidP="00D935F2">
      <w:pPr>
        <w:rPr>
          <w:lang w:val="nl-NL"/>
        </w:rPr>
      </w:pPr>
      <w:r>
        <w:rPr>
          <w:lang w:val="nl-NL"/>
        </w:rPr>
        <w:t>0  nee</w:t>
      </w:r>
    </w:p>
    <w:p w14:paraId="319B0A5C" w14:textId="7074D530" w:rsidR="008B3E43" w:rsidRDefault="008B3E43" w:rsidP="00D935F2">
      <w:pPr>
        <w:rPr>
          <w:lang w:val="nl-NL"/>
        </w:rPr>
      </w:pPr>
      <w:r>
        <w:rPr>
          <w:lang w:val="nl-NL"/>
        </w:rPr>
        <w:t>Indien ja, vermeld de deelnemende organisaties en hun ondernemingsnummer.</w:t>
      </w:r>
    </w:p>
    <w:p w14:paraId="2A140F48" w14:textId="07B5F2DE" w:rsidR="00D935F2" w:rsidRDefault="00D935F2" w:rsidP="00D935F2">
      <w:pPr>
        <w:pStyle w:val="Kop2"/>
      </w:pPr>
      <w:r>
        <w:t>Projectfiche</w:t>
      </w:r>
    </w:p>
    <w:p w14:paraId="3D561495" w14:textId="01FF1D49" w:rsidR="00D935F2" w:rsidRDefault="00D935F2" w:rsidP="00D935F2">
      <w:pPr>
        <w:rPr>
          <w:lang w:val="nl-NL"/>
        </w:rPr>
      </w:pPr>
      <w:r>
        <w:rPr>
          <w:lang w:val="nl-NL"/>
        </w:rPr>
        <w:t>Projecttitel:</w:t>
      </w:r>
    </w:p>
    <w:p w14:paraId="7FF75839" w14:textId="06F6E077" w:rsidR="00D935F2" w:rsidRDefault="00D935F2" w:rsidP="00D935F2">
      <w:pPr>
        <w:rPr>
          <w:lang w:val="nl-NL"/>
        </w:rPr>
      </w:pPr>
      <w:r>
        <w:rPr>
          <w:lang w:val="nl-NL"/>
        </w:rPr>
        <w:t xml:space="preserve">Gevraagde financiële tegemoetkoming: </w:t>
      </w:r>
    </w:p>
    <w:p w14:paraId="5B4B9AE7" w14:textId="5A952476" w:rsidR="00D935F2" w:rsidRDefault="00D935F2" w:rsidP="00D935F2">
      <w:pPr>
        <w:rPr>
          <w:lang w:val="nl-NL"/>
        </w:rPr>
      </w:pPr>
      <w:r>
        <w:rPr>
          <w:lang w:val="nl-NL"/>
        </w:rPr>
        <w:t>Looptijd van het project:</w:t>
      </w:r>
    </w:p>
    <w:p w14:paraId="14DA54E5" w14:textId="512D917D" w:rsidR="00D935F2" w:rsidRDefault="00D935F2" w:rsidP="00D935F2">
      <w:pPr>
        <w:pStyle w:val="Kop2"/>
      </w:pPr>
      <w:r>
        <w:t>Vertel kort over jullie project</w:t>
      </w:r>
    </w:p>
    <w:p w14:paraId="3478EED2" w14:textId="05B976A8" w:rsidR="00D935F2" w:rsidRDefault="00D935F2" w:rsidP="00D935F2">
      <w:pPr>
        <w:rPr>
          <w:lang w:val="nl-NL"/>
        </w:rPr>
      </w:pPr>
      <w:r>
        <w:rPr>
          <w:lang w:val="nl-NL"/>
        </w:rPr>
        <w:t>Beschrijf in enkele zinnen:</w:t>
      </w:r>
    </w:p>
    <w:p w14:paraId="0DEF3B1B" w14:textId="63E1151D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Welke uitdagingen jullie willen aanpakken</w:t>
      </w:r>
    </w:p>
    <w:p w14:paraId="42232E7C" w14:textId="6E796B59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Waarom dit belangrijk is</w:t>
      </w:r>
    </w:p>
    <w:p w14:paraId="105AD6A8" w14:textId="0B1975B2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Wat jullie willen veranderen</w:t>
      </w:r>
    </w:p>
    <w:p w14:paraId="1CC1C1FA" w14:textId="2513E5D5" w:rsidR="00D935F2" w:rsidRDefault="00D935F2" w:rsidP="00D935F2">
      <w:pPr>
        <w:rPr>
          <w:lang w:val="nl-NL"/>
        </w:rPr>
      </w:pPr>
      <w:r>
        <w:rPr>
          <w:lang w:val="nl-NL"/>
        </w:rPr>
        <w:t>(max. 250 woorden)</w:t>
      </w:r>
    </w:p>
    <w:p w14:paraId="46A2BB63" w14:textId="5705C73F" w:rsidR="00D935F2" w:rsidRPr="00D935F2" w:rsidRDefault="00D935F2" w:rsidP="00D935F2">
      <w:pPr>
        <w:pStyle w:val="Kop2"/>
      </w:pPr>
      <w:r>
        <w:t>Welke uitdaging willen jullie aanpakken?</w:t>
      </w:r>
    </w:p>
    <w:p w14:paraId="37E64EDD" w14:textId="35694663" w:rsidR="0054378F" w:rsidRDefault="00D935F2" w:rsidP="0054378F">
      <w:pPr>
        <w:rPr>
          <w:lang w:val="nl-NL"/>
        </w:rPr>
      </w:pPr>
      <w:r>
        <w:rPr>
          <w:lang w:val="nl-NL"/>
        </w:rPr>
        <w:t>Beschrijf de huidige situatie.</w:t>
      </w:r>
    </w:p>
    <w:p w14:paraId="728759A2" w14:textId="5504DC21" w:rsidR="00D935F2" w:rsidRDefault="00D935F2" w:rsidP="0054378F">
      <w:pPr>
        <w:rPr>
          <w:lang w:val="nl-NL"/>
        </w:rPr>
      </w:pPr>
      <w:r>
        <w:rPr>
          <w:lang w:val="nl-NL"/>
        </w:rPr>
        <w:t>Wat loopt er moeilijk? Hoe merken jullie dat?</w:t>
      </w:r>
    </w:p>
    <w:p w14:paraId="13018F29" w14:textId="1011E613" w:rsidR="00D935F2" w:rsidRDefault="00D935F2" w:rsidP="0054378F">
      <w:pPr>
        <w:rPr>
          <w:lang w:val="nl-NL"/>
        </w:rPr>
      </w:pPr>
      <w:r>
        <w:rPr>
          <w:lang w:val="nl-NL"/>
        </w:rPr>
        <w:lastRenderedPageBreak/>
        <w:t>Je mag ervaringen, cijfers, resultaten van bevragingen of andere informatie gebruiken.</w:t>
      </w:r>
    </w:p>
    <w:p w14:paraId="2BDAFEA1" w14:textId="36F31BD9" w:rsidR="00D935F2" w:rsidRDefault="00D935F2" w:rsidP="00D935F2">
      <w:pPr>
        <w:pStyle w:val="Kop2"/>
      </w:pPr>
      <w:r>
        <w:t>Wat willen jullie realiseren?</w:t>
      </w:r>
    </w:p>
    <w:p w14:paraId="793FE9DB" w14:textId="5CB65184" w:rsidR="00D935F2" w:rsidRDefault="00D935F2" w:rsidP="00D935F2">
      <w:pPr>
        <w:rPr>
          <w:lang w:val="nl-NL"/>
        </w:rPr>
      </w:pPr>
      <w:r>
        <w:rPr>
          <w:lang w:val="nl-NL"/>
        </w:rPr>
        <w:t>Beschrijf:</w:t>
      </w:r>
    </w:p>
    <w:p w14:paraId="22F526E0" w14:textId="68D5E275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welke veranderingen jullie willen bereiken</w:t>
      </w:r>
    </w:p>
    <w:p w14:paraId="4ED3DDFE" w14:textId="21B05E42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welke acties jullie zullen ondernemen</w:t>
      </w:r>
    </w:p>
    <w:p w14:paraId="65BB11FB" w14:textId="7EE8929A" w:rsidR="008B3E43" w:rsidRDefault="008B3E43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wie jullie bij het project betrekken en hoe</w:t>
      </w:r>
    </w:p>
    <w:p w14:paraId="1BD88C0F" w14:textId="39763B86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waarom jullie voor deze aanpak kiezen.</w:t>
      </w:r>
    </w:p>
    <w:p w14:paraId="75816399" w14:textId="24B78D23" w:rsidR="009D149A" w:rsidRDefault="009D149A" w:rsidP="009D149A">
      <w:pPr>
        <w:pStyle w:val="Kop2"/>
        <w:ind w:left="0" w:firstLine="0"/>
      </w:pPr>
      <w:r>
        <w:t>Hoe draagt jullie project bij aan preventie, re-integratie en/of werkbaar werk?</w:t>
      </w:r>
    </w:p>
    <w:p w14:paraId="2517C456" w14:textId="23ADFA91" w:rsidR="009D149A" w:rsidRDefault="009D149A" w:rsidP="009D149A">
      <w:pPr>
        <w:rPr>
          <w:lang w:val="nl-NL"/>
        </w:rPr>
      </w:pPr>
      <w:r>
        <w:rPr>
          <w:lang w:val="nl-NL"/>
        </w:rPr>
        <w:t>Licht kort toe op welke van deze thema’s jullie project inzet en hoe het daaraan bijdraagt:</w:t>
      </w:r>
    </w:p>
    <w:p w14:paraId="138EAABB" w14:textId="04A02748" w:rsidR="009D149A" w:rsidRDefault="009D149A" w:rsidP="009D149A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preventie</w:t>
      </w:r>
    </w:p>
    <w:p w14:paraId="6854AE8C" w14:textId="3F9783E8" w:rsidR="009D149A" w:rsidRDefault="009D149A" w:rsidP="009D149A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re-integratie</w:t>
      </w:r>
    </w:p>
    <w:p w14:paraId="149E2B01" w14:textId="31FB95E1" w:rsidR="009D149A" w:rsidRPr="009D149A" w:rsidRDefault="009D149A" w:rsidP="009D149A">
      <w:pPr>
        <w:pStyle w:val="Lijstalinea"/>
        <w:numPr>
          <w:ilvl w:val="0"/>
          <w:numId w:val="8"/>
        </w:numPr>
        <w:rPr>
          <w:lang w:val="nl-NL"/>
        </w:rPr>
      </w:pPr>
      <w:r>
        <w:rPr>
          <w:lang w:val="nl-NL"/>
        </w:rPr>
        <w:t>werkbaar werk</w:t>
      </w:r>
    </w:p>
    <w:p w14:paraId="45A36AEE" w14:textId="3C96FEBD" w:rsidR="00D935F2" w:rsidRDefault="00D935F2" w:rsidP="00D935F2">
      <w:pPr>
        <w:pStyle w:val="Kop2"/>
      </w:pPr>
      <w:r>
        <w:t>Welke resultaten verwachten jullie?</w:t>
      </w:r>
    </w:p>
    <w:p w14:paraId="21940DF4" w14:textId="6E5B8E57" w:rsidR="00D935F2" w:rsidRDefault="00D935F2" w:rsidP="00D935F2">
      <w:pPr>
        <w:rPr>
          <w:lang w:val="nl-NL"/>
        </w:rPr>
      </w:pPr>
      <w:r>
        <w:rPr>
          <w:lang w:val="nl-NL"/>
        </w:rPr>
        <w:t>Beschrijf wat er na afloop van het project anders zal zijn.</w:t>
      </w:r>
    </w:p>
    <w:p w14:paraId="7FCC8416" w14:textId="5C3E5C57" w:rsidR="00D935F2" w:rsidRDefault="00D935F2" w:rsidP="00D935F2">
      <w:pPr>
        <w:rPr>
          <w:lang w:val="nl-NL"/>
        </w:rPr>
      </w:pPr>
      <w:r>
        <w:rPr>
          <w:lang w:val="nl-NL"/>
        </w:rPr>
        <w:t>Denk bijvoorbeeld aan:</w:t>
      </w:r>
    </w:p>
    <w:p w14:paraId="676CE1D4" w14:textId="257A5AF8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samenwerking</w:t>
      </w:r>
    </w:p>
    <w:p w14:paraId="4CFAA9E8" w14:textId="46145A9F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werkorganisatie</w:t>
      </w:r>
    </w:p>
    <w:p w14:paraId="1C57BFB2" w14:textId="63DFF75C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leiderschap</w:t>
      </w:r>
    </w:p>
    <w:p w14:paraId="787A0752" w14:textId="77CB1DC3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werkdruk</w:t>
      </w:r>
    </w:p>
    <w:p w14:paraId="636D755D" w14:textId="6BAD3E85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communicatie</w:t>
      </w:r>
    </w:p>
    <w:p w14:paraId="09A20453" w14:textId="2A88A99E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participatie</w:t>
      </w:r>
    </w:p>
    <w:p w14:paraId="42E443F0" w14:textId="4F374DC5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psychosociaal welzijn</w:t>
      </w:r>
    </w:p>
    <w:p w14:paraId="3F2CA4F1" w14:textId="0AF6CCF0" w:rsidR="00D935F2" w:rsidRDefault="00D935F2" w:rsidP="00D935F2">
      <w:pPr>
        <w:rPr>
          <w:lang w:val="nl-NL"/>
        </w:rPr>
      </w:pPr>
      <w:r>
        <w:rPr>
          <w:lang w:val="nl-NL"/>
        </w:rPr>
        <w:t xml:space="preserve">Hoe zullen jullie </w:t>
      </w:r>
      <w:r w:rsidR="008B3E43">
        <w:rPr>
          <w:lang w:val="nl-NL"/>
        </w:rPr>
        <w:t>opvolgen</w:t>
      </w:r>
      <w:r>
        <w:rPr>
          <w:lang w:val="nl-NL"/>
        </w:rPr>
        <w:t xml:space="preserve"> of deze resultaten bereikt zijn?</w:t>
      </w:r>
    </w:p>
    <w:p w14:paraId="1A91072C" w14:textId="3CF52BED" w:rsidR="00D935F2" w:rsidRDefault="00D935F2" w:rsidP="00D935F2">
      <w:pPr>
        <w:pStyle w:val="Kop2"/>
      </w:pPr>
      <w:r>
        <w:t>Hoe zorgen jullie ervoor dat het project blijft bestaan?</w:t>
      </w:r>
    </w:p>
    <w:p w14:paraId="1D806FB8" w14:textId="545A1622" w:rsidR="00D935F2" w:rsidRDefault="00D935F2" w:rsidP="00D935F2">
      <w:pPr>
        <w:rPr>
          <w:lang w:val="nl-NL"/>
        </w:rPr>
      </w:pPr>
      <w:r>
        <w:rPr>
          <w:lang w:val="nl-NL"/>
        </w:rPr>
        <w:t>Beschrijf hoe de resultaten ook na afloop van het project behouden blijven.</w:t>
      </w:r>
    </w:p>
    <w:p w14:paraId="458EEAA8" w14:textId="72367814" w:rsidR="00D935F2" w:rsidRDefault="00D935F2" w:rsidP="00D935F2">
      <w:pPr>
        <w:rPr>
          <w:lang w:val="nl-NL"/>
        </w:rPr>
      </w:pPr>
      <w:r>
        <w:rPr>
          <w:lang w:val="nl-NL"/>
        </w:rPr>
        <w:t xml:space="preserve">Bijvoorbeeld: </w:t>
      </w:r>
    </w:p>
    <w:p w14:paraId="3A78301A" w14:textId="0F9B39B9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nieuwe afspraken</w:t>
      </w:r>
    </w:p>
    <w:p w14:paraId="5AB8FDE6" w14:textId="19D38DDC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aangepaste procedures</w:t>
      </w:r>
    </w:p>
    <w:p w14:paraId="6AD4F3E6" w14:textId="73C26DD7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nieuwe overlegstructuren</w:t>
      </w:r>
    </w:p>
    <w:p w14:paraId="6EF717E6" w14:textId="3AC995B1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instrumenten</w:t>
      </w:r>
    </w:p>
    <w:p w14:paraId="74FE69BC" w14:textId="39233D9A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opleiding van interne medewerkers</w:t>
      </w:r>
    </w:p>
    <w:p w14:paraId="31CEDB09" w14:textId="4BE1E0C0" w:rsidR="00D935F2" w:rsidRDefault="00D935F2" w:rsidP="00D935F2">
      <w:pPr>
        <w:pStyle w:val="Lijstalinea"/>
        <w:numPr>
          <w:ilvl w:val="0"/>
          <w:numId w:val="7"/>
        </w:numPr>
        <w:rPr>
          <w:lang w:val="nl-NL"/>
        </w:rPr>
      </w:pPr>
      <w:r>
        <w:rPr>
          <w:lang w:val="nl-NL"/>
        </w:rPr>
        <w:t>verankering in het beleid</w:t>
      </w:r>
    </w:p>
    <w:p w14:paraId="3A105251" w14:textId="2867C44D" w:rsidR="008B3E43" w:rsidRDefault="008B3E43" w:rsidP="008B3E43">
      <w:pPr>
        <w:pStyle w:val="Kop2"/>
      </w:pPr>
      <w:r>
        <w:lastRenderedPageBreak/>
        <w:t>Wat kunnen andere organisaties uit jullie project leren?</w:t>
      </w:r>
    </w:p>
    <w:p w14:paraId="1FA53DBE" w14:textId="125FFD98" w:rsidR="008B3E43" w:rsidRDefault="008B3E43" w:rsidP="008B3E43">
      <w:pPr>
        <w:rPr>
          <w:lang w:val="nl-NL"/>
        </w:rPr>
      </w:pPr>
      <w:r>
        <w:rPr>
          <w:lang w:val="nl-NL"/>
        </w:rPr>
        <w:t>Beschrijf kort welke ervaringen, inzichten, aanpakken, methodieken of instrumenten uit jullie project ook interessant kunnen zijn voor andere organisaties in de sector.</w:t>
      </w:r>
    </w:p>
    <w:p w14:paraId="4C5E3208" w14:textId="03E61C9D" w:rsidR="008B3E43" w:rsidRPr="008B3E43" w:rsidRDefault="008B3E43" w:rsidP="008B3E43">
      <w:pPr>
        <w:rPr>
          <w:lang w:val="nl-NL"/>
        </w:rPr>
      </w:pPr>
      <w:r>
        <w:rPr>
          <w:lang w:val="nl-NL"/>
        </w:rPr>
        <w:t>Hoe zouden jullie die kunnen delen?</w:t>
      </w:r>
    </w:p>
    <w:p w14:paraId="1E3EADE6" w14:textId="7F5779D7" w:rsidR="00D935F2" w:rsidRDefault="00D935F2" w:rsidP="00D935F2">
      <w:pPr>
        <w:pStyle w:val="Kop2"/>
      </w:pPr>
      <w:r>
        <w:t>Planning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935F2" w14:paraId="78281341" w14:textId="77777777" w:rsidTr="00D935F2">
        <w:tc>
          <w:tcPr>
            <w:tcW w:w="3020" w:type="dxa"/>
          </w:tcPr>
          <w:p w14:paraId="442D7205" w14:textId="03380352" w:rsidR="00D935F2" w:rsidRPr="00D935F2" w:rsidRDefault="00D935F2" w:rsidP="00D935F2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Actie</w:t>
            </w:r>
          </w:p>
        </w:tc>
        <w:tc>
          <w:tcPr>
            <w:tcW w:w="3021" w:type="dxa"/>
          </w:tcPr>
          <w:p w14:paraId="1E7BF233" w14:textId="45788E78" w:rsidR="00D935F2" w:rsidRPr="00D935F2" w:rsidRDefault="00D935F2" w:rsidP="00D935F2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Periode</w:t>
            </w:r>
          </w:p>
        </w:tc>
        <w:tc>
          <w:tcPr>
            <w:tcW w:w="3021" w:type="dxa"/>
          </w:tcPr>
          <w:p w14:paraId="140753D7" w14:textId="7925646D" w:rsidR="00D935F2" w:rsidRPr="00D935F2" w:rsidRDefault="00D935F2" w:rsidP="00D935F2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Verantwoordelijke</w:t>
            </w:r>
          </w:p>
        </w:tc>
      </w:tr>
      <w:tr w:rsidR="00D935F2" w14:paraId="1793698F" w14:textId="77777777" w:rsidTr="00D935F2">
        <w:tc>
          <w:tcPr>
            <w:tcW w:w="3020" w:type="dxa"/>
          </w:tcPr>
          <w:p w14:paraId="34778EA3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69A7DDF3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67FAB234" w14:textId="77777777" w:rsidR="00D935F2" w:rsidRDefault="00D935F2" w:rsidP="00D935F2">
            <w:pPr>
              <w:rPr>
                <w:lang w:val="nl-NL"/>
              </w:rPr>
            </w:pPr>
          </w:p>
        </w:tc>
      </w:tr>
      <w:tr w:rsidR="00D935F2" w14:paraId="26120078" w14:textId="77777777" w:rsidTr="00D935F2">
        <w:tc>
          <w:tcPr>
            <w:tcW w:w="3020" w:type="dxa"/>
          </w:tcPr>
          <w:p w14:paraId="0D453F4F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349A818E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266905D8" w14:textId="77777777" w:rsidR="00D935F2" w:rsidRDefault="00D935F2" w:rsidP="00D935F2">
            <w:pPr>
              <w:rPr>
                <w:lang w:val="nl-NL"/>
              </w:rPr>
            </w:pPr>
          </w:p>
        </w:tc>
      </w:tr>
      <w:tr w:rsidR="00D935F2" w14:paraId="22096BA8" w14:textId="77777777" w:rsidTr="00D935F2">
        <w:tc>
          <w:tcPr>
            <w:tcW w:w="3020" w:type="dxa"/>
          </w:tcPr>
          <w:p w14:paraId="1BA8BCA2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33595FCE" w14:textId="77777777" w:rsidR="00D935F2" w:rsidRDefault="00D935F2" w:rsidP="00D935F2">
            <w:pPr>
              <w:rPr>
                <w:lang w:val="nl-NL"/>
              </w:rPr>
            </w:pPr>
          </w:p>
        </w:tc>
        <w:tc>
          <w:tcPr>
            <w:tcW w:w="3021" w:type="dxa"/>
          </w:tcPr>
          <w:p w14:paraId="06BD2A38" w14:textId="77777777" w:rsidR="00D935F2" w:rsidRDefault="00D935F2" w:rsidP="00D935F2">
            <w:pPr>
              <w:rPr>
                <w:lang w:val="nl-NL"/>
              </w:rPr>
            </w:pPr>
          </w:p>
        </w:tc>
      </w:tr>
    </w:tbl>
    <w:p w14:paraId="060A3659" w14:textId="292BE615" w:rsidR="00D935F2" w:rsidRDefault="00FE52E1" w:rsidP="00FE52E1">
      <w:pPr>
        <w:pStyle w:val="Kop2"/>
      </w:pPr>
      <w:r>
        <w:t>Begroting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07"/>
        <w:gridCol w:w="3255"/>
      </w:tblGrid>
      <w:tr w:rsidR="00FE52E1" w14:paraId="0A355E45" w14:textId="77777777" w:rsidTr="00FE52E1">
        <w:tc>
          <w:tcPr>
            <w:tcW w:w="5807" w:type="dxa"/>
          </w:tcPr>
          <w:p w14:paraId="4739CEDA" w14:textId="7AD66C3C" w:rsidR="00FE52E1" w:rsidRPr="00FE52E1" w:rsidRDefault="00FE52E1" w:rsidP="00FE52E1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Kost</w:t>
            </w:r>
          </w:p>
        </w:tc>
        <w:tc>
          <w:tcPr>
            <w:tcW w:w="3255" w:type="dxa"/>
          </w:tcPr>
          <w:p w14:paraId="0FC16B12" w14:textId="4F83CC9D" w:rsidR="00FE52E1" w:rsidRPr="00FE52E1" w:rsidRDefault="00FE52E1" w:rsidP="00FE52E1">
            <w:pPr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Bedrag</w:t>
            </w:r>
          </w:p>
        </w:tc>
      </w:tr>
      <w:tr w:rsidR="00FE52E1" w14:paraId="10E44904" w14:textId="77777777" w:rsidTr="00FE52E1">
        <w:tc>
          <w:tcPr>
            <w:tcW w:w="5807" w:type="dxa"/>
          </w:tcPr>
          <w:p w14:paraId="3C6E308B" w14:textId="0622694F" w:rsidR="00FE52E1" w:rsidRDefault="008B3E43" w:rsidP="008B3E43">
            <w:pPr>
              <w:tabs>
                <w:tab w:val="left" w:pos="1615"/>
              </w:tabs>
              <w:rPr>
                <w:lang w:val="nl-NL"/>
              </w:rPr>
            </w:pPr>
            <w:r>
              <w:rPr>
                <w:lang w:val="nl-NL"/>
              </w:rPr>
              <w:t>Externe begeleiding, coaching of procesbegeleiding</w:t>
            </w:r>
          </w:p>
        </w:tc>
        <w:tc>
          <w:tcPr>
            <w:tcW w:w="3255" w:type="dxa"/>
          </w:tcPr>
          <w:p w14:paraId="6A49162A" w14:textId="77777777" w:rsidR="00FE52E1" w:rsidRDefault="00FE52E1" w:rsidP="00FE52E1">
            <w:pPr>
              <w:rPr>
                <w:lang w:val="nl-NL"/>
              </w:rPr>
            </w:pPr>
          </w:p>
        </w:tc>
      </w:tr>
      <w:tr w:rsidR="008B3E43" w14:paraId="45F523D4" w14:textId="77777777" w:rsidTr="00FE52E1">
        <w:tc>
          <w:tcPr>
            <w:tcW w:w="5807" w:type="dxa"/>
          </w:tcPr>
          <w:p w14:paraId="67581294" w14:textId="031548B6" w:rsidR="008B3E43" w:rsidRDefault="008B3E43" w:rsidP="00FE52E1">
            <w:pPr>
              <w:rPr>
                <w:lang w:val="nl-NL"/>
              </w:rPr>
            </w:pPr>
            <w:r>
              <w:rPr>
                <w:lang w:val="nl-NL"/>
              </w:rPr>
              <w:t>Ontwikkeling van methodieken of instrumenten</w:t>
            </w:r>
          </w:p>
        </w:tc>
        <w:tc>
          <w:tcPr>
            <w:tcW w:w="3255" w:type="dxa"/>
          </w:tcPr>
          <w:p w14:paraId="38CDB067" w14:textId="77777777" w:rsidR="008B3E43" w:rsidRDefault="008B3E43" w:rsidP="00FE52E1">
            <w:pPr>
              <w:rPr>
                <w:lang w:val="nl-NL"/>
              </w:rPr>
            </w:pPr>
          </w:p>
        </w:tc>
      </w:tr>
      <w:tr w:rsidR="008B3E43" w14:paraId="020BAFDE" w14:textId="77777777" w:rsidTr="00FE52E1">
        <w:tc>
          <w:tcPr>
            <w:tcW w:w="5807" w:type="dxa"/>
          </w:tcPr>
          <w:p w14:paraId="62D74FE5" w14:textId="326C2CA7" w:rsidR="008B3E43" w:rsidRDefault="008B3E43" w:rsidP="00FE52E1">
            <w:pPr>
              <w:rPr>
                <w:lang w:val="nl-NL"/>
              </w:rPr>
            </w:pPr>
            <w:r>
              <w:rPr>
                <w:lang w:val="nl-NL"/>
              </w:rPr>
              <w:t>Opleiding die noodzakelijk is voor de uitvoering van het project</w:t>
            </w:r>
          </w:p>
        </w:tc>
        <w:tc>
          <w:tcPr>
            <w:tcW w:w="3255" w:type="dxa"/>
          </w:tcPr>
          <w:p w14:paraId="7921000B" w14:textId="77777777" w:rsidR="008B3E43" w:rsidRDefault="008B3E43" w:rsidP="00FE52E1">
            <w:pPr>
              <w:rPr>
                <w:lang w:val="nl-NL"/>
              </w:rPr>
            </w:pPr>
          </w:p>
        </w:tc>
      </w:tr>
      <w:tr w:rsidR="008B3E43" w14:paraId="73D4F995" w14:textId="77777777" w:rsidTr="00FE52E1">
        <w:tc>
          <w:tcPr>
            <w:tcW w:w="5807" w:type="dxa"/>
          </w:tcPr>
          <w:p w14:paraId="03BCD3C3" w14:textId="1D2EC723" w:rsidR="008B3E43" w:rsidRDefault="008B3E43" w:rsidP="00FE52E1">
            <w:pPr>
              <w:rPr>
                <w:lang w:val="nl-NL"/>
              </w:rPr>
            </w:pPr>
            <w:r>
              <w:rPr>
                <w:lang w:val="nl-NL"/>
              </w:rPr>
              <w:t>Communicatie over het project</w:t>
            </w:r>
          </w:p>
        </w:tc>
        <w:tc>
          <w:tcPr>
            <w:tcW w:w="3255" w:type="dxa"/>
          </w:tcPr>
          <w:p w14:paraId="7E14823A" w14:textId="77777777" w:rsidR="008B3E43" w:rsidRDefault="008B3E43" w:rsidP="00FE52E1">
            <w:pPr>
              <w:rPr>
                <w:lang w:val="nl-NL"/>
              </w:rPr>
            </w:pPr>
          </w:p>
        </w:tc>
      </w:tr>
      <w:tr w:rsidR="008B3E43" w14:paraId="3AAF16F5" w14:textId="77777777" w:rsidTr="00FE52E1">
        <w:tc>
          <w:tcPr>
            <w:tcW w:w="5807" w:type="dxa"/>
          </w:tcPr>
          <w:p w14:paraId="76560E58" w14:textId="7C561BA4" w:rsidR="008B3E43" w:rsidRDefault="008B3E43" w:rsidP="00FE52E1">
            <w:pPr>
              <w:rPr>
                <w:lang w:val="nl-NL"/>
              </w:rPr>
            </w:pPr>
            <w:r>
              <w:rPr>
                <w:lang w:val="nl-NL"/>
              </w:rPr>
              <w:t>Overhead: maximaal 15% van het project</w:t>
            </w:r>
          </w:p>
        </w:tc>
        <w:tc>
          <w:tcPr>
            <w:tcW w:w="3255" w:type="dxa"/>
          </w:tcPr>
          <w:p w14:paraId="5E71469E" w14:textId="77777777" w:rsidR="008B3E43" w:rsidRDefault="008B3E43" w:rsidP="00FE52E1">
            <w:pPr>
              <w:rPr>
                <w:lang w:val="nl-NL"/>
              </w:rPr>
            </w:pPr>
          </w:p>
        </w:tc>
      </w:tr>
      <w:tr w:rsidR="00FE52E1" w14:paraId="1D9F93D8" w14:textId="77777777" w:rsidTr="00FE52E1">
        <w:tc>
          <w:tcPr>
            <w:tcW w:w="5807" w:type="dxa"/>
          </w:tcPr>
          <w:p w14:paraId="163DB5D3" w14:textId="2871982D" w:rsidR="00FE52E1" w:rsidRDefault="00FE52E1" w:rsidP="00FE52E1">
            <w:pPr>
              <w:rPr>
                <w:lang w:val="nl-NL"/>
              </w:rPr>
            </w:pPr>
            <w:r>
              <w:rPr>
                <w:lang w:val="nl-NL"/>
              </w:rPr>
              <w:t>TOTAAL</w:t>
            </w:r>
          </w:p>
        </w:tc>
        <w:tc>
          <w:tcPr>
            <w:tcW w:w="3255" w:type="dxa"/>
          </w:tcPr>
          <w:p w14:paraId="58750DCF" w14:textId="77777777" w:rsidR="00FE52E1" w:rsidRDefault="00FE52E1" w:rsidP="00FE52E1">
            <w:pPr>
              <w:rPr>
                <w:lang w:val="nl-NL"/>
              </w:rPr>
            </w:pPr>
          </w:p>
        </w:tc>
      </w:tr>
    </w:tbl>
    <w:p w14:paraId="227ECF44" w14:textId="48C4D14B" w:rsidR="00FE52E1" w:rsidRDefault="00FE52E1" w:rsidP="00FE52E1">
      <w:pPr>
        <w:rPr>
          <w:lang w:val="nl-NL"/>
        </w:rPr>
      </w:pPr>
    </w:p>
    <w:p w14:paraId="65B9558B" w14:textId="512FC34A" w:rsidR="00FE52E1" w:rsidRDefault="00FE52E1" w:rsidP="00FE52E1">
      <w:pPr>
        <w:rPr>
          <w:lang w:val="nl-NL"/>
        </w:rPr>
      </w:pPr>
      <w:r>
        <w:rPr>
          <w:lang w:val="nl-NL"/>
        </w:rPr>
        <w:t>Licht de kosten kort toe.</w:t>
      </w:r>
    </w:p>
    <w:p w14:paraId="7DE681E7" w14:textId="7A666553" w:rsidR="00FE52E1" w:rsidRDefault="00FE52E1" w:rsidP="00FE52E1">
      <w:pPr>
        <w:pStyle w:val="Kop2"/>
      </w:pPr>
      <w:r>
        <w:t>Verklaring</w:t>
      </w:r>
    </w:p>
    <w:p w14:paraId="48C3283C" w14:textId="0EA7170F" w:rsidR="00FE52E1" w:rsidRDefault="00FE52E1" w:rsidP="00FE52E1">
      <w:pPr>
        <w:rPr>
          <w:lang w:val="nl-NL"/>
        </w:rPr>
      </w:pPr>
      <w:r>
        <w:rPr>
          <w:lang w:val="nl-NL"/>
        </w:rPr>
        <w:t>De organisatie verklaart dat:</w:t>
      </w:r>
    </w:p>
    <w:p w14:paraId="2F629B80" w14:textId="6D2955E0" w:rsidR="00FE52E1" w:rsidRDefault="00FE52E1" w:rsidP="00FE52E1">
      <w:pPr>
        <w:rPr>
          <w:lang w:val="nl-NL"/>
        </w:rPr>
      </w:pPr>
      <w:r>
        <w:rPr>
          <w:lang w:val="nl-NL"/>
        </w:rPr>
        <w:t>0 de informatie in deze aanvraag correct en volledig is</w:t>
      </w:r>
    </w:p>
    <w:p w14:paraId="044A9D3F" w14:textId="277E0D7A" w:rsidR="00FE52E1" w:rsidRDefault="00FE52E1" w:rsidP="00FE52E1">
      <w:pPr>
        <w:rPr>
          <w:lang w:val="nl-NL"/>
        </w:rPr>
      </w:pPr>
      <w:r>
        <w:rPr>
          <w:lang w:val="nl-NL"/>
        </w:rPr>
        <w:t>0 het project past binnen de doelstellingen van de projectoproep</w:t>
      </w:r>
    </w:p>
    <w:p w14:paraId="540BDE99" w14:textId="4487CEEC" w:rsidR="00FE52E1" w:rsidRDefault="00FE52E1" w:rsidP="00FE52E1">
      <w:pPr>
        <w:rPr>
          <w:lang w:val="nl-NL"/>
        </w:rPr>
      </w:pPr>
      <w:r>
        <w:rPr>
          <w:lang w:val="nl-NL"/>
        </w:rPr>
        <w:t>0 de financiële tegemoetkoming uitsluitend zal worden gebruikt voor het beschreven project</w:t>
      </w:r>
    </w:p>
    <w:p w14:paraId="649C33B2" w14:textId="2DE47785" w:rsidR="00FE52E1" w:rsidRDefault="00FE52E1" w:rsidP="00FE52E1">
      <w:pPr>
        <w:rPr>
          <w:lang w:val="nl-NL"/>
        </w:rPr>
      </w:pPr>
      <w:r>
        <w:rPr>
          <w:lang w:val="nl-NL"/>
        </w:rPr>
        <w:t>0 na afloop een inhoudelijk en financieel eindrapport wordt ingediend</w:t>
      </w:r>
    </w:p>
    <w:p w14:paraId="5104A5E9" w14:textId="4D58D099" w:rsidR="008B3E43" w:rsidRDefault="008B3E43" w:rsidP="00FE52E1">
      <w:pPr>
        <w:rPr>
          <w:lang w:val="nl-NL"/>
        </w:rPr>
      </w:pPr>
      <w:r>
        <w:rPr>
          <w:lang w:val="nl-NL"/>
        </w:rPr>
        <w:t>0 de organisatie heeft kennis genomen van het reglement en gaat akkoord met de voorwaarden ervan.</w:t>
      </w:r>
    </w:p>
    <w:p w14:paraId="56F015AE" w14:textId="77777777" w:rsidR="00FE52E1" w:rsidRDefault="00FE52E1" w:rsidP="00FE52E1">
      <w:pPr>
        <w:rPr>
          <w:lang w:val="nl-NL"/>
        </w:rPr>
      </w:pPr>
    </w:p>
    <w:p w14:paraId="6C73999E" w14:textId="14F148A6" w:rsidR="00FE52E1" w:rsidRDefault="00FE52E1" w:rsidP="00FE52E1">
      <w:pPr>
        <w:rPr>
          <w:lang w:val="nl-NL"/>
        </w:rPr>
      </w:pPr>
      <w:r>
        <w:rPr>
          <w:lang w:val="nl-NL"/>
        </w:rPr>
        <w:t>Naam:</w:t>
      </w:r>
    </w:p>
    <w:p w14:paraId="5753B84B" w14:textId="32B1D9DF" w:rsidR="00FE52E1" w:rsidRDefault="00FE52E1" w:rsidP="00FE52E1">
      <w:pPr>
        <w:rPr>
          <w:lang w:val="nl-NL"/>
        </w:rPr>
      </w:pPr>
      <w:r>
        <w:rPr>
          <w:lang w:val="nl-NL"/>
        </w:rPr>
        <w:t>Functie:</w:t>
      </w:r>
    </w:p>
    <w:p w14:paraId="5951845C" w14:textId="34F1431A" w:rsidR="00FE52E1" w:rsidRDefault="00FE52E1" w:rsidP="00FE52E1">
      <w:pPr>
        <w:rPr>
          <w:lang w:val="nl-NL"/>
        </w:rPr>
      </w:pPr>
      <w:r>
        <w:rPr>
          <w:lang w:val="nl-NL"/>
        </w:rPr>
        <w:t>Datum:</w:t>
      </w:r>
    </w:p>
    <w:p w14:paraId="18A5691E" w14:textId="41977B08" w:rsidR="00FE52E1" w:rsidRPr="00FE52E1" w:rsidRDefault="00FE52E1" w:rsidP="00FE52E1">
      <w:pPr>
        <w:rPr>
          <w:lang w:val="nl-NL"/>
        </w:rPr>
      </w:pPr>
      <w:r>
        <w:rPr>
          <w:lang w:val="nl-NL"/>
        </w:rPr>
        <w:t>Handtekening:</w:t>
      </w:r>
    </w:p>
    <w:sectPr w:rsidR="00FE52E1" w:rsidRPr="00FE52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0C1D" w14:textId="77777777" w:rsidR="007B7697" w:rsidRDefault="007B7697" w:rsidP="00304AD2">
      <w:pPr>
        <w:spacing w:after="0" w:line="240" w:lineRule="auto"/>
      </w:pPr>
      <w:r>
        <w:separator/>
      </w:r>
    </w:p>
  </w:endnote>
  <w:endnote w:type="continuationSeparator" w:id="0">
    <w:p w14:paraId="01CB20B9" w14:textId="77777777" w:rsidR="007B7697" w:rsidRDefault="007B7697" w:rsidP="0030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EB99" w14:textId="77777777" w:rsidR="00134D78" w:rsidRDefault="00134D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DC38" w14:textId="625DABFB" w:rsidR="0098519F" w:rsidRPr="0098519F" w:rsidRDefault="008E0276" w:rsidP="004F40A2">
    <w:pPr>
      <w:pStyle w:val="Voettekst"/>
      <w:jc w:val="center"/>
      <w:rPr>
        <w:rStyle w:val="Subtielebenadrukking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0850BE0" wp14:editId="2B254174">
              <wp:simplePos x="0" y="0"/>
              <wp:positionH relativeFrom="column">
                <wp:posOffset>0</wp:posOffset>
              </wp:positionH>
              <wp:positionV relativeFrom="paragraph">
                <wp:posOffset>-236220</wp:posOffset>
              </wp:positionV>
              <wp:extent cx="5759450" cy="619760"/>
              <wp:effectExtent l="0" t="0" r="0" b="0"/>
              <wp:wrapNone/>
              <wp:docPr id="1551526146" name="Groe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59450" cy="619760"/>
                        <a:chOff x="0" y="0"/>
                        <a:chExt cx="5759450" cy="619760"/>
                      </a:xfrm>
                    </wpg:grpSpPr>
                    <pic:pic xmlns:pic="http://schemas.openxmlformats.org/drawingml/2006/picture">
                      <pic:nvPicPr>
                        <pic:cNvPr id="11" name="Afbeelding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0" cy="619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Afbeelding 12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762500" y="0"/>
                          <a:ext cx="996950" cy="5632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80AF7E2" id="Groep 2" o:spid="_x0000_s1026" style="position:absolute;margin-left:0;margin-top:-18.6pt;width:453.5pt;height:48.8pt;z-index:-251658752" coordsize="57594,61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1" o:spid="_x0000_s1027" type="#_x0000_t75" style="position:absolute;width:4762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">
                <v:imagedata r:id="rId3" o:title=""/>
              </v:shape>
              <v:shape id="Afbeelding 12" o:spid="_x0000_s1028" type="#_x0000_t75" style="position:absolute;left:47625;width:9969;height:5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">
                <v:imagedata r:id="rId4" o:title=""/>
              </v:shape>
            </v:group>
          </w:pict>
        </mc:Fallback>
      </mc:AlternateContent>
    </w:r>
    <w:r w:rsidR="002D30B3">
      <w:rPr>
        <w:rStyle w:val="Subtielebenadrukking"/>
        <w:sz w:val="18"/>
        <w:szCs w:val="18"/>
      </w:rPr>
      <w:t xml:space="preserve">Aanvraagformulier Projectoproep </w:t>
    </w:r>
    <w:r w:rsidR="00134D78">
      <w:rPr>
        <w:rStyle w:val="Subtielebenadrukking"/>
        <w:sz w:val="18"/>
        <w:szCs w:val="18"/>
      </w:rPr>
      <w:t>voor preventie, re-integratie en werkbaar werk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8B5B" w14:textId="77777777" w:rsidR="00134D78" w:rsidRDefault="00134D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99781" w14:textId="77777777" w:rsidR="007B7697" w:rsidRDefault="007B7697" w:rsidP="00304AD2">
      <w:pPr>
        <w:spacing w:after="0" w:line="240" w:lineRule="auto"/>
      </w:pPr>
      <w:r>
        <w:separator/>
      </w:r>
    </w:p>
  </w:footnote>
  <w:footnote w:type="continuationSeparator" w:id="0">
    <w:p w14:paraId="680F100F" w14:textId="77777777" w:rsidR="007B7697" w:rsidRDefault="007B7697" w:rsidP="00304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0EE9" w14:textId="77777777" w:rsidR="00134D78" w:rsidRDefault="00134D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2B49" w14:textId="77777777" w:rsidR="0098519F" w:rsidRDefault="0098519F" w:rsidP="0098519F">
    <w:pPr>
      <w:pStyle w:val="Koptekst"/>
      <w:jc w:val="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>
        <w:rPr>
          <w:noProof/>
        </w:rPr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A27F" w14:textId="77777777" w:rsidR="00134D78" w:rsidRDefault="00134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A75"/>
    <w:multiLevelType w:val="hybridMultilevel"/>
    <w:tmpl w:val="4CCA69C0"/>
    <w:lvl w:ilvl="0" w:tplc="0813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5825777"/>
    <w:multiLevelType w:val="hybridMultilevel"/>
    <w:tmpl w:val="8F6A53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0917"/>
    <w:multiLevelType w:val="hybridMultilevel"/>
    <w:tmpl w:val="CA2CB6CA"/>
    <w:lvl w:ilvl="0" w:tplc="13A29DC6">
      <w:start w:val="1"/>
      <w:numFmt w:val="lowerLetter"/>
      <w:pStyle w:val="Kop4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51702"/>
    <w:multiLevelType w:val="hybridMultilevel"/>
    <w:tmpl w:val="69CADB8A"/>
    <w:lvl w:ilvl="0" w:tplc="C7A450A6">
      <w:start w:val="1"/>
      <w:numFmt w:val="bullet"/>
      <w:pStyle w:val="Lijstalinea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C4559"/>
    <w:multiLevelType w:val="hybridMultilevel"/>
    <w:tmpl w:val="D7928672"/>
    <w:lvl w:ilvl="0" w:tplc="61161102">
      <w:start w:val="1"/>
      <w:numFmt w:val="decimal"/>
      <w:pStyle w:val="Kop3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C65CBA"/>
    <w:multiLevelType w:val="hybridMultilevel"/>
    <w:tmpl w:val="0EC0280C"/>
    <w:lvl w:ilvl="0" w:tplc="4186242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D4688"/>
    <w:multiLevelType w:val="hybridMultilevel"/>
    <w:tmpl w:val="19E23186"/>
    <w:lvl w:ilvl="0" w:tplc="0813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7B4F64C2"/>
    <w:multiLevelType w:val="hybridMultilevel"/>
    <w:tmpl w:val="5E1A8D3A"/>
    <w:lvl w:ilvl="0" w:tplc="4186242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0172">
    <w:abstractNumId w:val="1"/>
  </w:num>
  <w:num w:numId="2" w16cid:durableId="1749956343">
    <w:abstractNumId w:val="0"/>
  </w:num>
  <w:num w:numId="3" w16cid:durableId="1443844471">
    <w:abstractNumId w:val="6"/>
  </w:num>
  <w:num w:numId="4" w16cid:durableId="469174708">
    <w:abstractNumId w:val="3"/>
  </w:num>
  <w:num w:numId="5" w16cid:durableId="1860773420">
    <w:abstractNumId w:val="4"/>
  </w:num>
  <w:num w:numId="6" w16cid:durableId="423767536">
    <w:abstractNumId w:val="2"/>
  </w:num>
  <w:num w:numId="7" w16cid:durableId="1270746640">
    <w:abstractNumId w:val="5"/>
  </w:num>
  <w:num w:numId="8" w16cid:durableId="17058622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B0"/>
    <w:rsid w:val="000F7D65"/>
    <w:rsid w:val="00134D78"/>
    <w:rsid w:val="001829FF"/>
    <w:rsid w:val="001939A9"/>
    <w:rsid w:val="001B7259"/>
    <w:rsid w:val="00217A41"/>
    <w:rsid w:val="00293B4E"/>
    <w:rsid w:val="002C4BE7"/>
    <w:rsid w:val="002D30B3"/>
    <w:rsid w:val="00304AD2"/>
    <w:rsid w:val="0035095D"/>
    <w:rsid w:val="00383FFD"/>
    <w:rsid w:val="003876E3"/>
    <w:rsid w:val="0046117B"/>
    <w:rsid w:val="00465AD2"/>
    <w:rsid w:val="004703BD"/>
    <w:rsid w:val="00474090"/>
    <w:rsid w:val="004D3D6F"/>
    <w:rsid w:val="004D5121"/>
    <w:rsid w:val="004D638A"/>
    <w:rsid w:val="004F40A2"/>
    <w:rsid w:val="004F7709"/>
    <w:rsid w:val="0054378F"/>
    <w:rsid w:val="005A5706"/>
    <w:rsid w:val="0062055A"/>
    <w:rsid w:val="00737C1A"/>
    <w:rsid w:val="007761B2"/>
    <w:rsid w:val="007A1CE2"/>
    <w:rsid w:val="007B7697"/>
    <w:rsid w:val="007D4146"/>
    <w:rsid w:val="00823D01"/>
    <w:rsid w:val="008611DB"/>
    <w:rsid w:val="008B3E43"/>
    <w:rsid w:val="008B797E"/>
    <w:rsid w:val="008E0276"/>
    <w:rsid w:val="0092428E"/>
    <w:rsid w:val="00927247"/>
    <w:rsid w:val="0098519F"/>
    <w:rsid w:val="009853C1"/>
    <w:rsid w:val="009D149A"/>
    <w:rsid w:val="00A73288"/>
    <w:rsid w:val="00A77C58"/>
    <w:rsid w:val="00AA6C43"/>
    <w:rsid w:val="00AB4846"/>
    <w:rsid w:val="00AD4468"/>
    <w:rsid w:val="00B26AAF"/>
    <w:rsid w:val="00B4564C"/>
    <w:rsid w:val="00BA754D"/>
    <w:rsid w:val="00BF1FC0"/>
    <w:rsid w:val="00C82918"/>
    <w:rsid w:val="00CA13C4"/>
    <w:rsid w:val="00D610B0"/>
    <w:rsid w:val="00D706C0"/>
    <w:rsid w:val="00D935F2"/>
    <w:rsid w:val="00E001D7"/>
    <w:rsid w:val="00E36CFC"/>
    <w:rsid w:val="00E77B87"/>
    <w:rsid w:val="00EB4108"/>
    <w:rsid w:val="00ED178C"/>
    <w:rsid w:val="00F00D52"/>
    <w:rsid w:val="00F66814"/>
    <w:rsid w:val="00F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7DED1"/>
  <w15:chartTrackingRefBased/>
  <w15:docId w15:val="{AFE20617-C242-4050-B814-FDEEDF4C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4AD2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A1CE2"/>
    <w:pPr>
      <w:keepNext/>
      <w:keepLines/>
      <w:spacing w:before="120" w:after="240" w:line="240" w:lineRule="auto"/>
      <w:outlineLvl w:val="0"/>
    </w:pPr>
    <w:rPr>
      <w:rFonts w:ascii="Aptos Display" w:hAnsi="Aptos Display"/>
      <w:color w:val="0F4761"/>
      <w:sz w:val="40"/>
      <w:szCs w:val="40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A13C4"/>
    <w:pPr>
      <w:keepNext/>
      <w:keepLines/>
      <w:pBdr>
        <w:bottom w:val="single" w:sz="4" w:space="1" w:color="595959"/>
      </w:pBdr>
      <w:spacing w:before="360"/>
      <w:ind w:left="432" w:hanging="432"/>
      <w:outlineLvl w:val="1"/>
    </w:pPr>
    <w:rPr>
      <w:rFonts w:ascii="Aptos Display" w:hAnsi="Aptos Display"/>
      <w:b/>
      <w:bCs/>
      <w:smallCaps/>
      <w:color w:val="4EA49D"/>
      <w:sz w:val="36"/>
      <w:szCs w:val="3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29FF"/>
    <w:pPr>
      <w:keepNext/>
      <w:keepLines/>
      <w:numPr>
        <w:numId w:val="5"/>
      </w:numPr>
      <w:spacing w:before="160" w:after="80"/>
      <w:outlineLvl w:val="2"/>
    </w:pPr>
    <w:rPr>
      <w:color w:val="0F4761"/>
      <w:sz w:val="28"/>
      <w:szCs w:val="28"/>
      <w:lang w:val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829FF"/>
    <w:pPr>
      <w:keepNext/>
      <w:keepLines/>
      <w:numPr>
        <w:numId w:val="6"/>
      </w:numPr>
      <w:spacing w:before="80" w:after="40"/>
      <w:outlineLvl w:val="3"/>
    </w:pPr>
    <w:rPr>
      <w:i/>
      <w:iCs/>
      <w:color w:val="0F476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4AD2"/>
    <w:pPr>
      <w:keepNext/>
      <w:keepLines/>
      <w:spacing w:before="80" w:after="40"/>
      <w:outlineLvl w:val="4"/>
    </w:pPr>
    <w:rPr>
      <w:color w:val="0F476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4AD2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4AD2"/>
    <w:pPr>
      <w:keepNext/>
      <w:keepLines/>
      <w:spacing w:before="40" w:after="0"/>
      <w:outlineLvl w:val="6"/>
    </w:pPr>
    <w:rPr>
      <w:color w:val="595959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4AD2"/>
    <w:pPr>
      <w:keepNext/>
      <w:keepLines/>
      <w:spacing w:after="0"/>
      <w:outlineLvl w:val="7"/>
    </w:pPr>
    <w:rPr>
      <w:i/>
      <w:iCs/>
      <w:color w:val="272727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4AD2"/>
    <w:pPr>
      <w:keepNext/>
      <w:keepLines/>
      <w:spacing w:after="0"/>
      <w:outlineLvl w:val="8"/>
    </w:pPr>
    <w:rPr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7A1CE2"/>
    <w:rPr>
      <w:rFonts w:ascii="Aptos Display" w:eastAsia="Times New Roman" w:hAnsi="Aptos Display" w:cs="Times New Roman"/>
      <w:color w:val="0F4761"/>
      <w:kern w:val="0"/>
      <w:sz w:val="40"/>
      <w:szCs w:val="40"/>
      <w:lang w:val="nl-NL"/>
    </w:rPr>
  </w:style>
  <w:style w:type="character" w:customStyle="1" w:styleId="Kop2Char">
    <w:name w:val="Kop 2 Char"/>
    <w:link w:val="Kop2"/>
    <w:uiPriority w:val="9"/>
    <w:rsid w:val="00CA13C4"/>
    <w:rPr>
      <w:rFonts w:ascii="Aptos Display" w:eastAsia="Times New Roman" w:hAnsi="Aptos Display" w:cs="Times New Roman"/>
      <w:b/>
      <w:bCs/>
      <w:smallCaps/>
      <w:color w:val="4EA49D"/>
      <w:kern w:val="0"/>
      <w:sz w:val="36"/>
      <w:szCs w:val="36"/>
      <w:lang w:val="nl-NL"/>
    </w:rPr>
  </w:style>
  <w:style w:type="character" w:customStyle="1" w:styleId="Kop3Char">
    <w:name w:val="Kop 3 Char"/>
    <w:link w:val="Kop3"/>
    <w:uiPriority w:val="9"/>
    <w:rsid w:val="001829FF"/>
    <w:rPr>
      <w:rFonts w:eastAsia="Times New Roman" w:cs="Times New Roman"/>
      <w:color w:val="0F4761"/>
      <w:kern w:val="0"/>
      <w:sz w:val="28"/>
      <w:szCs w:val="28"/>
      <w:lang w:val="nl-NL"/>
    </w:rPr>
  </w:style>
  <w:style w:type="character" w:customStyle="1" w:styleId="Kop4Char">
    <w:name w:val="Kop 4 Char"/>
    <w:link w:val="Kop4"/>
    <w:uiPriority w:val="9"/>
    <w:rsid w:val="001829FF"/>
    <w:rPr>
      <w:rFonts w:eastAsia="Times New Roman" w:cs="Times New Roman"/>
      <w:i/>
      <w:iCs/>
      <w:color w:val="0F4761"/>
      <w:kern w:val="0"/>
    </w:rPr>
  </w:style>
  <w:style w:type="character" w:customStyle="1" w:styleId="Kop5Char">
    <w:name w:val="Kop 5 Char"/>
    <w:link w:val="Kop5"/>
    <w:uiPriority w:val="9"/>
    <w:semiHidden/>
    <w:rsid w:val="00304AD2"/>
    <w:rPr>
      <w:rFonts w:eastAsia="Times New Roman" w:cs="Times New Roman"/>
      <w:color w:val="0F4761"/>
    </w:rPr>
  </w:style>
  <w:style w:type="character" w:customStyle="1" w:styleId="Kop6Char">
    <w:name w:val="Kop 6 Char"/>
    <w:link w:val="Kop6"/>
    <w:uiPriority w:val="9"/>
    <w:semiHidden/>
    <w:rsid w:val="00304AD2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link w:val="Kop7"/>
    <w:uiPriority w:val="9"/>
    <w:semiHidden/>
    <w:rsid w:val="00304AD2"/>
    <w:rPr>
      <w:rFonts w:eastAsia="Times New Roman" w:cs="Times New Roman"/>
      <w:color w:val="595959"/>
    </w:rPr>
  </w:style>
  <w:style w:type="character" w:customStyle="1" w:styleId="Kop8Char">
    <w:name w:val="Kop 8 Char"/>
    <w:link w:val="Kop8"/>
    <w:uiPriority w:val="9"/>
    <w:semiHidden/>
    <w:rsid w:val="00304AD2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00304AD2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304AD2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00304AD2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4AD2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OndertitelChar">
    <w:name w:val="Ondertitel Char"/>
    <w:link w:val="Ondertitel"/>
    <w:uiPriority w:val="11"/>
    <w:rsid w:val="00304AD2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4AD2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link w:val="Citaat"/>
    <w:uiPriority w:val="29"/>
    <w:rsid w:val="00304AD2"/>
    <w:rPr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737C1A"/>
    <w:pPr>
      <w:numPr>
        <w:numId w:val="4"/>
      </w:numPr>
      <w:contextualSpacing/>
    </w:pPr>
  </w:style>
  <w:style w:type="character" w:styleId="Intensievebenadrukking">
    <w:name w:val="Intense Emphasis"/>
    <w:uiPriority w:val="21"/>
    <w:qFormat/>
    <w:rsid w:val="00304AD2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4AD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link w:val="Duidelijkcitaat"/>
    <w:uiPriority w:val="30"/>
    <w:rsid w:val="00304AD2"/>
    <w:rPr>
      <w:i/>
      <w:iCs/>
      <w:color w:val="0F4761"/>
    </w:rPr>
  </w:style>
  <w:style w:type="character" w:styleId="Intensieveverwijzing">
    <w:name w:val="Intense Reference"/>
    <w:uiPriority w:val="32"/>
    <w:qFormat/>
    <w:rsid w:val="00304AD2"/>
    <w:rPr>
      <w:b/>
      <w:bCs/>
      <w:smallCaps/>
      <w:color w:val="0F4761"/>
      <w:spacing w:val="5"/>
    </w:rPr>
  </w:style>
  <w:style w:type="character" w:styleId="Subtieleverwijzing">
    <w:name w:val="Subtle Reference"/>
    <w:uiPriority w:val="31"/>
    <w:qFormat/>
    <w:rsid w:val="00304AD2"/>
    <w:rPr>
      <w:smallCaps/>
      <w:color w:val="404040"/>
      <w:u w:val="single" w:color="7F7F7F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04AD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304AD2"/>
    <w:rPr>
      <w:rFonts w:eastAsia="Times New Roman"/>
      <w:kern w:val="0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304AD2"/>
    <w:rPr>
      <w:vertAlign w:val="superscript"/>
    </w:rPr>
  </w:style>
  <w:style w:type="character" w:styleId="Hyperlink">
    <w:name w:val="Hyperlink"/>
    <w:uiPriority w:val="99"/>
    <w:unhideWhenUsed/>
    <w:rsid w:val="0046117B"/>
    <w:rPr>
      <w:color w:val="467886"/>
      <w:u w:val="single"/>
    </w:rPr>
  </w:style>
  <w:style w:type="character" w:styleId="Onopgelostemelding">
    <w:name w:val="Unresolved Mention"/>
    <w:uiPriority w:val="99"/>
    <w:semiHidden/>
    <w:unhideWhenUsed/>
    <w:rsid w:val="0046117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85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98519F"/>
    <w:rPr>
      <w:rFonts w:eastAsia="Times New Roman"/>
      <w:kern w:val="0"/>
    </w:rPr>
  </w:style>
  <w:style w:type="paragraph" w:styleId="Voettekst">
    <w:name w:val="footer"/>
    <w:basedOn w:val="Standaard"/>
    <w:link w:val="VoettekstChar"/>
    <w:uiPriority w:val="99"/>
    <w:unhideWhenUsed/>
    <w:rsid w:val="00985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98519F"/>
    <w:rPr>
      <w:rFonts w:eastAsia="Times New Roman"/>
      <w:kern w:val="0"/>
    </w:rPr>
  </w:style>
  <w:style w:type="character" w:styleId="Subtielebenadrukking">
    <w:name w:val="Subtle Emphasis"/>
    <w:uiPriority w:val="19"/>
    <w:qFormat/>
    <w:rsid w:val="0098519F"/>
    <w:rPr>
      <w:i/>
      <w:iCs/>
      <w:color w:val="404040"/>
    </w:rPr>
  </w:style>
  <w:style w:type="table" w:styleId="Tabelraster">
    <w:name w:val="Table Grid"/>
    <w:basedOn w:val="Standaardtabel"/>
    <w:uiPriority w:val="39"/>
    <w:rsid w:val="00D9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A75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75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754D"/>
    <w:rPr>
      <w:rFonts w:eastAsia="Times New Roman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A75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A754D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dw\OneDrive%20-%20Afosoc%20Asbl%20-%20Vesofo%20vzw\Documenten\Aangepaste%20Office-sjablonen\VIVO%20nota%202025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VIVO nota 2025</Template>
  <TotalTime>43</TotalTime>
  <Pages>4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De Wolf</dc:creator>
  <cp:keywords/>
  <dc:description/>
  <cp:lastModifiedBy>Leen De Wolf</cp:lastModifiedBy>
  <cp:revision>10</cp:revision>
  <dcterms:created xsi:type="dcterms:W3CDTF">2026-08-05T11:34:00Z</dcterms:created>
  <dcterms:modified xsi:type="dcterms:W3CDTF">2026-10-07T08:16:00Z</dcterms:modified>
</cp:coreProperties>
</file>