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31532" w14:textId="478A74A8" w:rsidR="00CA13C4" w:rsidRPr="007A1CE2" w:rsidRDefault="00972A4C" w:rsidP="007A1CE2">
      <w:pPr>
        <w:pStyle w:val="Kop1"/>
      </w:pPr>
      <w:r>
        <w:t>Eindrapport</w:t>
      </w:r>
      <w:r w:rsidR="00D935F2">
        <w:t xml:space="preserve"> Projectoproep </w:t>
      </w:r>
      <w:r w:rsidR="00085076">
        <w:t>voor preventie, re-integratie en werkbaar werk</w:t>
      </w:r>
    </w:p>
    <w:p w14:paraId="1E40D2DE" w14:textId="0AD36A84" w:rsidR="007A1CE2" w:rsidRDefault="00D935F2" w:rsidP="007A1CE2">
      <w:pPr>
        <w:pStyle w:val="Kop2"/>
      </w:pPr>
      <w:r>
        <w:t>Gegevens van de organisatie</w:t>
      </w:r>
    </w:p>
    <w:p w14:paraId="71A60B10" w14:textId="36D37797" w:rsidR="00D935F2" w:rsidRDefault="00D935F2" w:rsidP="00D935F2">
      <w:pPr>
        <w:rPr>
          <w:lang w:val="nl-NL"/>
        </w:rPr>
      </w:pPr>
      <w:r>
        <w:rPr>
          <w:lang w:val="nl-NL"/>
        </w:rPr>
        <w:t>Organisatie:</w:t>
      </w:r>
    </w:p>
    <w:p w14:paraId="67ABE9D5" w14:textId="3FA5D7A9" w:rsidR="00D935F2" w:rsidRDefault="00456819" w:rsidP="00D935F2">
      <w:pPr>
        <w:rPr>
          <w:lang w:val="nl-NL"/>
        </w:rPr>
      </w:pPr>
      <w:r>
        <w:rPr>
          <w:lang w:val="nl-NL"/>
        </w:rPr>
        <w:t>Projecttitel:</w:t>
      </w:r>
    </w:p>
    <w:p w14:paraId="7578ED1F" w14:textId="6F047D9E" w:rsidR="00456819" w:rsidRDefault="00456819" w:rsidP="00D935F2">
      <w:pPr>
        <w:rPr>
          <w:lang w:val="nl-NL"/>
        </w:rPr>
      </w:pPr>
      <w:r>
        <w:rPr>
          <w:lang w:val="nl-NL"/>
        </w:rPr>
        <w:t>Contactpersoon:</w:t>
      </w:r>
    </w:p>
    <w:p w14:paraId="25CEB0E3" w14:textId="35A41F86" w:rsidR="00456819" w:rsidRDefault="00456819" w:rsidP="00D935F2">
      <w:pPr>
        <w:rPr>
          <w:lang w:val="nl-NL"/>
        </w:rPr>
      </w:pPr>
      <w:r>
        <w:rPr>
          <w:lang w:val="nl-NL"/>
        </w:rPr>
        <w:t>Projectperiode:</w:t>
      </w:r>
    </w:p>
    <w:p w14:paraId="410B456E" w14:textId="5A72F63D" w:rsidR="00456819" w:rsidRDefault="00456819" w:rsidP="00D935F2">
      <w:pPr>
        <w:rPr>
          <w:lang w:val="nl-NL"/>
        </w:rPr>
      </w:pPr>
      <w:r>
        <w:rPr>
          <w:lang w:val="nl-NL"/>
        </w:rPr>
        <w:t>Toegekende financiële tegemoetkoming:</w:t>
      </w:r>
    </w:p>
    <w:p w14:paraId="271495D7" w14:textId="3F23DD11" w:rsidR="00456819" w:rsidRDefault="00456819" w:rsidP="00456819">
      <w:pPr>
        <w:pStyle w:val="Kop2"/>
      </w:pPr>
      <w:r>
        <w:t>Hoe is het project verlopen?</w:t>
      </w:r>
    </w:p>
    <w:p w14:paraId="26691D2A" w14:textId="12C4DCEE" w:rsidR="00456819" w:rsidRDefault="00456819" w:rsidP="00456819">
      <w:pPr>
        <w:rPr>
          <w:lang w:val="nl-NL"/>
        </w:rPr>
      </w:pPr>
      <w:r>
        <w:rPr>
          <w:lang w:val="nl-NL"/>
        </w:rPr>
        <w:t>Beschrijf kort:</w:t>
      </w:r>
    </w:p>
    <w:p w14:paraId="63870B96" w14:textId="0A2D07BB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welke acties werden uitgevoerd</w:t>
      </w:r>
    </w:p>
    <w:p w14:paraId="77ACCFC8" w14:textId="1FD77708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of het project volgens planning is verlopen</w:t>
      </w:r>
    </w:p>
    <w:p w14:paraId="5CA0EF45" w14:textId="6F38E544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eventuele belangrijke wijzigingen ten opzichte van de oorspronkelijke aanvraag</w:t>
      </w:r>
    </w:p>
    <w:p w14:paraId="13D7AEB0" w14:textId="35AA0059" w:rsidR="00456819" w:rsidRDefault="00456819" w:rsidP="00456819">
      <w:pPr>
        <w:rPr>
          <w:lang w:val="nl-NL"/>
        </w:rPr>
      </w:pPr>
      <w:r>
        <w:rPr>
          <w:lang w:val="nl-NL"/>
        </w:rPr>
        <w:t>(max. 1 pagina)</w:t>
      </w:r>
    </w:p>
    <w:p w14:paraId="7B33B986" w14:textId="767DE7E8" w:rsidR="00456819" w:rsidRDefault="00456819" w:rsidP="00456819">
      <w:pPr>
        <w:pStyle w:val="Kop2"/>
      </w:pPr>
      <w:r>
        <w:t>Welke resultaten heeft het project opgeleverd?</w:t>
      </w:r>
    </w:p>
    <w:p w14:paraId="675EAC1C" w14:textId="5B31D923" w:rsidR="00456819" w:rsidRDefault="00456819" w:rsidP="00456819">
      <w:pPr>
        <w:rPr>
          <w:lang w:val="nl-NL"/>
        </w:rPr>
      </w:pPr>
      <w:r>
        <w:rPr>
          <w:lang w:val="nl-NL"/>
        </w:rPr>
        <w:t>Beschrijf welke veranderingen het project heeft gerealiseerd.</w:t>
      </w:r>
    </w:p>
    <w:p w14:paraId="6F5809D9" w14:textId="72128A75" w:rsidR="00456819" w:rsidRDefault="00456819" w:rsidP="00456819">
      <w:pPr>
        <w:rPr>
          <w:lang w:val="nl-NL"/>
        </w:rPr>
      </w:pPr>
      <w:r>
        <w:rPr>
          <w:lang w:val="nl-NL"/>
        </w:rPr>
        <w:t>Denk bijvoorbeeld aan:</w:t>
      </w:r>
    </w:p>
    <w:p w14:paraId="30EBB571" w14:textId="3BD3F4B8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een aangepaste werkorganisatie</w:t>
      </w:r>
    </w:p>
    <w:p w14:paraId="7647FF74" w14:textId="14AF1CF8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nieuwe overlegvormen</w:t>
      </w:r>
    </w:p>
    <w:p w14:paraId="4B31637B" w14:textId="15E152C3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een aangepast</w:t>
      </w:r>
      <w:r w:rsidR="003774EB">
        <w:rPr>
          <w:lang w:val="nl-NL"/>
        </w:rPr>
        <w:t>e</w:t>
      </w:r>
      <w:r>
        <w:rPr>
          <w:lang w:val="nl-NL"/>
        </w:rPr>
        <w:t xml:space="preserve"> leiderschapsaanpak</w:t>
      </w:r>
    </w:p>
    <w:p w14:paraId="1DE342B8" w14:textId="390BBD82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nieuwe methodieken of instrumenten</w:t>
      </w:r>
    </w:p>
    <w:p w14:paraId="36E269BE" w14:textId="64742AE8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verbeterde samenwerking</w:t>
      </w:r>
    </w:p>
    <w:p w14:paraId="09CE7FF9" w14:textId="54BE75A2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maatregelen rond werkbaar werk</w:t>
      </w:r>
    </w:p>
    <w:p w14:paraId="6D179B56" w14:textId="686209F6" w:rsidR="00085076" w:rsidRPr="00085076" w:rsidRDefault="00085076" w:rsidP="00085076">
      <w:pPr>
        <w:rPr>
          <w:lang w:val="nl-NL"/>
        </w:rPr>
      </w:pPr>
      <w:r>
        <w:rPr>
          <w:lang w:val="nl-NL"/>
        </w:rPr>
        <w:t>Hoe zijn jullie nagegaan of de vooropgestelde resultaten bereikt zijn? Wat bleek daaruit?</w:t>
      </w:r>
    </w:p>
    <w:p w14:paraId="5B136A9B" w14:textId="3FA5AFED" w:rsidR="00456819" w:rsidRDefault="00456819" w:rsidP="00456819">
      <w:pPr>
        <w:pStyle w:val="Kop2"/>
      </w:pPr>
      <w:r>
        <w:t>Wat blijft ook na afloop bestaan?</w:t>
      </w:r>
    </w:p>
    <w:p w14:paraId="0372D48A" w14:textId="67F81DEB" w:rsidR="00456819" w:rsidRDefault="00456819" w:rsidP="00456819">
      <w:pPr>
        <w:rPr>
          <w:lang w:val="nl-NL"/>
        </w:rPr>
      </w:pPr>
      <w:r>
        <w:rPr>
          <w:lang w:val="nl-NL"/>
        </w:rPr>
        <w:t>Beschrijf hoe de resultaten van het project worden verankerd in de organisatie.</w:t>
      </w:r>
    </w:p>
    <w:p w14:paraId="1270C276" w14:textId="43B871C6" w:rsidR="00456819" w:rsidRDefault="00456819" w:rsidP="00456819">
      <w:pPr>
        <w:rPr>
          <w:lang w:val="nl-NL"/>
        </w:rPr>
      </w:pPr>
      <w:r>
        <w:rPr>
          <w:lang w:val="nl-NL"/>
        </w:rPr>
        <w:t>Bijvoorbeeld:</w:t>
      </w:r>
    </w:p>
    <w:p w14:paraId="6CCF814F" w14:textId="178E8DA8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aangepaste procedures</w:t>
      </w:r>
    </w:p>
    <w:p w14:paraId="09EE6D76" w14:textId="6B84FF68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nieuwe afspraken</w:t>
      </w:r>
    </w:p>
    <w:p w14:paraId="0E08FCD1" w14:textId="70696336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interne expertise</w:t>
      </w:r>
    </w:p>
    <w:p w14:paraId="7E88DD50" w14:textId="04D12DFD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lastRenderedPageBreak/>
        <w:t>blijvende overlegmomenten</w:t>
      </w:r>
    </w:p>
    <w:p w14:paraId="49B50077" w14:textId="6B97780D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nieuwe instrumenten en methodieken</w:t>
      </w:r>
    </w:p>
    <w:p w14:paraId="7D79D2FB" w14:textId="37671F01" w:rsidR="00456819" w:rsidRDefault="00456819" w:rsidP="00456819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opname in het beleid</w:t>
      </w:r>
    </w:p>
    <w:p w14:paraId="1D5D8DF3" w14:textId="45A40797" w:rsidR="00456819" w:rsidRDefault="00456819" w:rsidP="00456819">
      <w:pPr>
        <w:pStyle w:val="Kop2"/>
      </w:pPr>
      <w:r>
        <w:t>Welke meerwaarde heeft het project gehad?</w:t>
      </w:r>
    </w:p>
    <w:p w14:paraId="3B29AEB1" w14:textId="59AA484E" w:rsidR="00456819" w:rsidRDefault="00456819" w:rsidP="00456819">
      <w:pPr>
        <w:rPr>
          <w:lang w:val="nl-NL"/>
        </w:rPr>
      </w:pPr>
      <w:r>
        <w:rPr>
          <w:lang w:val="nl-NL"/>
        </w:rPr>
        <w:t>Beschrijf kort welke meerwaarde het project heeft gehad voor de medewerkers en de organisatie.</w:t>
      </w:r>
    </w:p>
    <w:p w14:paraId="6F2BB332" w14:textId="1F20BBB1" w:rsidR="00456819" w:rsidRDefault="00456819" w:rsidP="00456819">
      <w:pPr>
        <w:pStyle w:val="Kop2"/>
      </w:pPr>
      <w:r>
        <w:t>Welke ervaringen of materialen willen jullie delen?</w:t>
      </w:r>
    </w:p>
    <w:p w14:paraId="6AB36B30" w14:textId="3C02B4AD" w:rsidR="00456819" w:rsidRDefault="00456819" w:rsidP="00456819">
      <w:pPr>
        <w:rPr>
          <w:lang w:val="nl-NL"/>
        </w:rPr>
      </w:pPr>
      <w:r>
        <w:rPr>
          <w:lang w:val="nl-NL"/>
        </w:rPr>
        <w:t>Heeft het project instrumenten, methodieken of andere materialen opgeleverd die ook voor andere organisaties interessant kunnen zijn?</w:t>
      </w:r>
    </w:p>
    <w:p w14:paraId="21A49F1F" w14:textId="1CC17745" w:rsidR="00456819" w:rsidRDefault="00456819" w:rsidP="00456819">
      <w:pPr>
        <w:rPr>
          <w:lang w:val="nl-NL"/>
        </w:rPr>
      </w:pPr>
      <w:r>
        <w:rPr>
          <w:lang w:val="nl-NL"/>
        </w:rPr>
        <w:t>0 ja</w:t>
      </w:r>
    </w:p>
    <w:p w14:paraId="148EDFB1" w14:textId="1938C516" w:rsidR="00456819" w:rsidRDefault="00456819" w:rsidP="00456819">
      <w:pPr>
        <w:rPr>
          <w:lang w:val="nl-NL"/>
        </w:rPr>
      </w:pPr>
      <w:r>
        <w:rPr>
          <w:lang w:val="nl-NL"/>
        </w:rPr>
        <w:t>0 nee</w:t>
      </w:r>
    </w:p>
    <w:p w14:paraId="01929FDB" w14:textId="4E828858" w:rsidR="00456819" w:rsidRDefault="00456819" w:rsidP="00456819">
      <w:pPr>
        <w:rPr>
          <w:lang w:val="nl-NL"/>
        </w:rPr>
      </w:pPr>
      <w:r>
        <w:rPr>
          <w:lang w:val="nl-NL"/>
        </w:rPr>
        <w:t>Indien ja, welke?</w:t>
      </w:r>
    </w:p>
    <w:p w14:paraId="4A3DF67E" w14:textId="35B632E0" w:rsidR="00456819" w:rsidRDefault="00456819" w:rsidP="00456819">
      <w:pPr>
        <w:rPr>
          <w:lang w:val="nl-NL"/>
        </w:rPr>
      </w:pPr>
      <w:r>
        <w:rPr>
          <w:lang w:val="nl-NL"/>
        </w:rPr>
        <w:t>Bezorg de materialen in bijlage.</w:t>
      </w:r>
    </w:p>
    <w:p w14:paraId="59474D9F" w14:textId="674E8B3C" w:rsidR="00456819" w:rsidRDefault="00456819" w:rsidP="00456819">
      <w:pPr>
        <w:pStyle w:val="Kop2"/>
      </w:pPr>
      <w:r>
        <w:t>financieel overzicht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56819" w14:paraId="5DAEC98E" w14:textId="77777777" w:rsidTr="00456819">
        <w:tc>
          <w:tcPr>
            <w:tcW w:w="3020" w:type="dxa"/>
          </w:tcPr>
          <w:p w14:paraId="1156EC4B" w14:textId="026F5241" w:rsidR="00456819" w:rsidRPr="00456819" w:rsidRDefault="00456819" w:rsidP="00456819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Kosten</w:t>
            </w:r>
          </w:p>
        </w:tc>
        <w:tc>
          <w:tcPr>
            <w:tcW w:w="3021" w:type="dxa"/>
          </w:tcPr>
          <w:p w14:paraId="4EB3BA22" w14:textId="3635AAD0" w:rsidR="00456819" w:rsidRPr="00456819" w:rsidRDefault="00456819" w:rsidP="00456819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Begroot</w:t>
            </w:r>
          </w:p>
        </w:tc>
        <w:tc>
          <w:tcPr>
            <w:tcW w:w="3021" w:type="dxa"/>
          </w:tcPr>
          <w:p w14:paraId="5FF88FBA" w14:textId="6638AB98" w:rsidR="00456819" w:rsidRPr="00456819" w:rsidRDefault="00456819" w:rsidP="00456819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Werkelijk </w:t>
            </w:r>
          </w:p>
        </w:tc>
      </w:tr>
      <w:tr w:rsidR="00456819" w14:paraId="0F5491F7" w14:textId="77777777" w:rsidTr="00456819">
        <w:tc>
          <w:tcPr>
            <w:tcW w:w="3020" w:type="dxa"/>
          </w:tcPr>
          <w:p w14:paraId="15773783" w14:textId="77777777" w:rsidR="00456819" w:rsidRDefault="00456819" w:rsidP="00456819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199957C9" w14:textId="77777777" w:rsidR="00456819" w:rsidRDefault="00456819" w:rsidP="00456819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2AC98087" w14:textId="77777777" w:rsidR="00456819" w:rsidRDefault="00456819" w:rsidP="00456819">
            <w:pPr>
              <w:rPr>
                <w:lang w:val="nl-NL"/>
              </w:rPr>
            </w:pPr>
          </w:p>
        </w:tc>
      </w:tr>
      <w:tr w:rsidR="00456819" w14:paraId="6707F9D1" w14:textId="77777777" w:rsidTr="00456819">
        <w:tc>
          <w:tcPr>
            <w:tcW w:w="3020" w:type="dxa"/>
          </w:tcPr>
          <w:p w14:paraId="3A7058D1" w14:textId="77777777" w:rsidR="00456819" w:rsidRDefault="00456819" w:rsidP="00456819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030C2A96" w14:textId="77777777" w:rsidR="00456819" w:rsidRDefault="00456819" w:rsidP="00456819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04CA7C1C" w14:textId="77777777" w:rsidR="00456819" w:rsidRDefault="00456819" w:rsidP="00456819">
            <w:pPr>
              <w:rPr>
                <w:lang w:val="nl-NL"/>
              </w:rPr>
            </w:pPr>
          </w:p>
        </w:tc>
      </w:tr>
      <w:tr w:rsidR="00456819" w14:paraId="550650F5" w14:textId="77777777" w:rsidTr="00456819">
        <w:tc>
          <w:tcPr>
            <w:tcW w:w="3020" w:type="dxa"/>
          </w:tcPr>
          <w:p w14:paraId="3807A7E0" w14:textId="300B3215" w:rsidR="00456819" w:rsidRDefault="00456819" w:rsidP="00456819">
            <w:pPr>
              <w:rPr>
                <w:lang w:val="nl-NL"/>
              </w:rPr>
            </w:pPr>
            <w:r>
              <w:rPr>
                <w:lang w:val="nl-NL"/>
              </w:rPr>
              <w:t>TOTALE PROJECTKOST</w:t>
            </w:r>
          </w:p>
        </w:tc>
        <w:tc>
          <w:tcPr>
            <w:tcW w:w="3021" w:type="dxa"/>
          </w:tcPr>
          <w:p w14:paraId="18C00894" w14:textId="77777777" w:rsidR="00456819" w:rsidRDefault="00456819" w:rsidP="00456819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1A15E531" w14:textId="77777777" w:rsidR="00456819" w:rsidRDefault="00456819" w:rsidP="00456819">
            <w:pPr>
              <w:rPr>
                <w:lang w:val="nl-NL"/>
              </w:rPr>
            </w:pPr>
          </w:p>
        </w:tc>
      </w:tr>
    </w:tbl>
    <w:p w14:paraId="00CC5FEC" w14:textId="77777777" w:rsidR="00456819" w:rsidRDefault="00456819" w:rsidP="00456819">
      <w:pPr>
        <w:rPr>
          <w:lang w:val="nl-NL"/>
        </w:rPr>
      </w:pPr>
    </w:p>
    <w:p w14:paraId="251D0CC1" w14:textId="0DEBE483" w:rsidR="00835148" w:rsidRDefault="00835148" w:rsidP="00456819">
      <w:pPr>
        <w:rPr>
          <w:lang w:val="nl-NL"/>
        </w:rPr>
      </w:pPr>
      <w:r>
        <w:rPr>
          <w:lang w:val="nl-NL"/>
        </w:rPr>
        <w:t>Voeg alle bewijsstukken toe.</w:t>
      </w:r>
    </w:p>
    <w:p w14:paraId="778B3997" w14:textId="667D8DD0" w:rsidR="00835148" w:rsidRDefault="00835148" w:rsidP="00835148">
      <w:pPr>
        <w:pStyle w:val="Kop2"/>
      </w:pPr>
      <w:r>
        <w:t>Verklaring</w:t>
      </w:r>
    </w:p>
    <w:p w14:paraId="60C99879" w14:textId="71F10C42" w:rsidR="00835148" w:rsidRDefault="00835148" w:rsidP="00835148">
      <w:pPr>
        <w:rPr>
          <w:lang w:val="nl-NL"/>
        </w:rPr>
      </w:pPr>
      <w:r>
        <w:rPr>
          <w:lang w:val="nl-NL"/>
        </w:rPr>
        <w:t>De organisatie verklaart dat:</w:t>
      </w:r>
    </w:p>
    <w:p w14:paraId="375E01D7" w14:textId="51AE69F9" w:rsidR="00835148" w:rsidRDefault="00835148" w:rsidP="00835148">
      <w:pPr>
        <w:rPr>
          <w:lang w:val="nl-NL"/>
        </w:rPr>
      </w:pPr>
      <w:r>
        <w:rPr>
          <w:lang w:val="nl-NL"/>
        </w:rPr>
        <w:t>0 de informatie in dit eindrapport correct en volledig is</w:t>
      </w:r>
    </w:p>
    <w:p w14:paraId="2C395A51" w14:textId="5B58C525" w:rsidR="00835148" w:rsidRDefault="00835148" w:rsidP="00835148">
      <w:pPr>
        <w:rPr>
          <w:lang w:val="nl-NL"/>
        </w:rPr>
      </w:pPr>
      <w:r>
        <w:rPr>
          <w:lang w:val="nl-NL"/>
        </w:rPr>
        <w:t>0 de opgegeven kosten betrekking hebben op het goedgekeurde project</w:t>
      </w:r>
    </w:p>
    <w:p w14:paraId="6A802776" w14:textId="756AA73B" w:rsidR="00835148" w:rsidRDefault="00835148" w:rsidP="00835148">
      <w:pPr>
        <w:rPr>
          <w:lang w:val="nl-NL"/>
        </w:rPr>
      </w:pPr>
      <w:r>
        <w:rPr>
          <w:lang w:val="nl-NL"/>
        </w:rPr>
        <w:t>0 alle bewijsstukken bezorgd zijn.</w:t>
      </w:r>
    </w:p>
    <w:p w14:paraId="34549800" w14:textId="77777777" w:rsidR="00835148" w:rsidRDefault="00835148" w:rsidP="00835148">
      <w:pPr>
        <w:rPr>
          <w:lang w:val="nl-NL"/>
        </w:rPr>
      </w:pPr>
    </w:p>
    <w:p w14:paraId="49695A03" w14:textId="229D7233" w:rsidR="00835148" w:rsidRDefault="00835148" w:rsidP="00835148">
      <w:pPr>
        <w:rPr>
          <w:lang w:val="nl-NL"/>
        </w:rPr>
      </w:pPr>
      <w:r>
        <w:rPr>
          <w:lang w:val="nl-NL"/>
        </w:rPr>
        <w:t>Naam:</w:t>
      </w:r>
    </w:p>
    <w:p w14:paraId="7106FDFD" w14:textId="4D873EFD" w:rsidR="00835148" w:rsidRDefault="00835148" w:rsidP="00835148">
      <w:pPr>
        <w:rPr>
          <w:lang w:val="nl-NL"/>
        </w:rPr>
      </w:pPr>
      <w:r>
        <w:rPr>
          <w:lang w:val="nl-NL"/>
        </w:rPr>
        <w:t>Functie:</w:t>
      </w:r>
    </w:p>
    <w:p w14:paraId="7F400ADB" w14:textId="3E32816E" w:rsidR="00835148" w:rsidRDefault="00835148" w:rsidP="00835148">
      <w:pPr>
        <w:rPr>
          <w:lang w:val="nl-NL"/>
        </w:rPr>
      </w:pPr>
      <w:r>
        <w:rPr>
          <w:lang w:val="nl-NL"/>
        </w:rPr>
        <w:t>Datum:</w:t>
      </w:r>
    </w:p>
    <w:p w14:paraId="2BFFA389" w14:textId="08A9DE67" w:rsidR="00835148" w:rsidRPr="00835148" w:rsidRDefault="00835148" w:rsidP="00835148">
      <w:pPr>
        <w:rPr>
          <w:lang w:val="nl-NL"/>
        </w:rPr>
      </w:pPr>
      <w:r>
        <w:rPr>
          <w:lang w:val="nl-NL"/>
        </w:rPr>
        <w:lastRenderedPageBreak/>
        <w:t xml:space="preserve">Handtekening: </w:t>
      </w:r>
    </w:p>
    <w:sectPr w:rsidR="00835148" w:rsidRPr="008351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9DFC9" w14:textId="77777777" w:rsidR="00F21326" w:rsidRDefault="00F21326" w:rsidP="00304AD2">
      <w:pPr>
        <w:spacing w:after="0" w:line="240" w:lineRule="auto"/>
      </w:pPr>
      <w:r>
        <w:separator/>
      </w:r>
    </w:p>
  </w:endnote>
  <w:endnote w:type="continuationSeparator" w:id="0">
    <w:p w14:paraId="3DE59C75" w14:textId="77777777" w:rsidR="00F21326" w:rsidRDefault="00F21326" w:rsidP="0030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DC38" w14:textId="10A232AC" w:rsidR="0098519F" w:rsidRPr="0098519F" w:rsidRDefault="008E0276" w:rsidP="004F40A2">
    <w:pPr>
      <w:pStyle w:val="Voettekst"/>
      <w:jc w:val="center"/>
      <w:rPr>
        <w:rStyle w:val="Subtielebenadrukking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0850BE0" wp14:editId="2B254174">
              <wp:simplePos x="0" y="0"/>
              <wp:positionH relativeFrom="column">
                <wp:posOffset>0</wp:posOffset>
              </wp:positionH>
              <wp:positionV relativeFrom="paragraph">
                <wp:posOffset>-236220</wp:posOffset>
              </wp:positionV>
              <wp:extent cx="5759450" cy="619760"/>
              <wp:effectExtent l="0" t="0" r="0" b="0"/>
              <wp:wrapNone/>
              <wp:docPr id="1551526146" name="Groe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59450" cy="619760"/>
                        <a:chOff x="0" y="0"/>
                        <a:chExt cx="5759450" cy="619760"/>
                      </a:xfrm>
                    </wpg:grpSpPr>
                    <pic:pic xmlns:pic="http://schemas.openxmlformats.org/drawingml/2006/picture">
                      <pic:nvPicPr>
                        <pic:cNvPr id="11" name="Afbeelding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0" cy="619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Afbeelding 12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762500" y="0"/>
                          <a:ext cx="996950" cy="5632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329FC04B" id="Groep 2" o:spid="_x0000_s1026" style="position:absolute;margin-left:0;margin-top:-18.6pt;width:453.5pt;height:48.8pt;z-index:-251658752" coordsize="57594,61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1" o:spid="_x0000_s1027" type="#_x0000_t75" style="position:absolute;width:4762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">
                <v:imagedata r:id="rId3" o:title=""/>
              </v:shape>
              <v:shape id="Afbeelding 12" o:spid="_x0000_s1028" type="#_x0000_t75" style="position:absolute;left:47625;width:9969;height:5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 w:rsidR="00456819">
      <w:rPr>
        <w:rStyle w:val="Subtielebenadrukking"/>
        <w:sz w:val="18"/>
        <w:szCs w:val="18"/>
      </w:rPr>
      <w:t>Eindrapport Projectoproep Goed Werk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F149" w14:textId="77777777" w:rsidR="00F21326" w:rsidRDefault="00F21326" w:rsidP="00304AD2">
      <w:pPr>
        <w:spacing w:after="0" w:line="240" w:lineRule="auto"/>
      </w:pPr>
      <w:r>
        <w:separator/>
      </w:r>
    </w:p>
  </w:footnote>
  <w:footnote w:type="continuationSeparator" w:id="0">
    <w:p w14:paraId="4417967B" w14:textId="77777777" w:rsidR="00F21326" w:rsidRDefault="00F21326" w:rsidP="00304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2B49" w14:textId="77777777" w:rsidR="0098519F" w:rsidRDefault="0098519F" w:rsidP="0098519F">
    <w:pPr>
      <w:pStyle w:val="Koptekst"/>
      <w:jc w:val="right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>
        <w:rPr>
          <w:noProof/>
        </w:rPr>
        <w:t>1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A75"/>
    <w:multiLevelType w:val="hybridMultilevel"/>
    <w:tmpl w:val="4CCA69C0"/>
    <w:lvl w:ilvl="0" w:tplc="0813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5825777"/>
    <w:multiLevelType w:val="hybridMultilevel"/>
    <w:tmpl w:val="8F6A53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0917"/>
    <w:multiLevelType w:val="hybridMultilevel"/>
    <w:tmpl w:val="CA2CB6CA"/>
    <w:lvl w:ilvl="0" w:tplc="13A29DC6">
      <w:start w:val="1"/>
      <w:numFmt w:val="lowerLetter"/>
      <w:pStyle w:val="Kop4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51702"/>
    <w:multiLevelType w:val="hybridMultilevel"/>
    <w:tmpl w:val="69CADB8A"/>
    <w:lvl w:ilvl="0" w:tplc="C7A450A6">
      <w:start w:val="1"/>
      <w:numFmt w:val="bullet"/>
      <w:pStyle w:val="Lijstalinea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C4559"/>
    <w:multiLevelType w:val="hybridMultilevel"/>
    <w:tmpl w:val="D7928672"/>
    <w:lvl w:ilvl="0" w:tplc="61161102">
      <w:start w:val="1"/>
      <w:numFmt w:val="decimal"/>
      <w:pStyle w:val="Kop3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C65CBA"/>
    <w:multiLevelType w:val="hybridMultilevel"/>
    <w:tmpl w:val="0EC0280C"/>
    <w:lvl w:ilvl="0" w:tplc="4186242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8584F"/>
    <w:multiLevelType w:val="hybridMultilevel"/>
    <w:tmpl w:val="FD1A563E"/>
    <w:lvl w:ilvl="0" w:tplc="18EC65BA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D4688"/>
    <w:multiLevelType w:val="hybridMultilevel"/>
    <w:tmpl w:val="19E23186"/>
    <w:lvl w:ilvl="0" w:tplc="0813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640110172">
    <w:abstractNumId w:val="1"/>
  </w:num>
  <w:num w:numId="2" w16cid:durableId="1749956343">
    <w:abstractNumId w:val="0"/>
  </w:num>
  <w:num w:numId="3" w16cid:durableId="1443844471">
    <w:abstractNumId w:val="7"/>
  </w:num>
  <w:num w:numId="4" w16cid:durableId="469174708">
    <w:abstractNumId w:val="3"/>
  </w:num>
  <w:num w:numId="5" w16cid:durableId="1860773420">
    <w:abstractNumId w:val="4"/>
  </w:num>
  <w:num w:numId="6" w16cid:durableId="423767536">
    <w:abstractNumId w:val="2"/>
  </w:num>
  <w:num w:numId="7" w16cid:durableId="1270746640">
    <w:abstractNumId w:val="5"/>
  </w:num>
  <w:num w:numId="8" w16cid:durableId="2060010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B0"/>
    <w:rsid w:val="00085076"/>
    <w:rsid w:val="001829FF"/>
    <w:rsid w:val="001939A9"/>
    <w:rsid w:val="001B7259"/>
    <w:rsid w:val="00293B4E"/>
    <w:rsid w:val="002C4BE7"/>
    <w:rsid w:val="00304AD2"/>
    <w:rsid w:val="0035095D"/>
    <w:rsid w:val="003774EB"/>
    <w:rsid w:val="003876E3"/>
    <w:rsid w:val="00456819"/>
    <w:rsid w:val="0046117B"/>
    <w:rsid w:val="00465AD2"/>
    <w:rsid w:val="004703BD"/>
    <w:rsid w:val="00474090"/>
    <w:rsid w:val="004B2F35"/>
    <w:rsid w:val="004D3D6F"/>
    <w:rsid w:val="004D638A"/>
    <w:rsid w:val="004F40A2"/>
    <w:rsid w:val="004F7709"/>
    <w:rsid w:val="0054378F"/>
    <w:rsid w:val="005A5706"/>
    <w:rsid w:val="0062055A"/>
    <w:rsid w:val="006828AE"/>
    <w:rsid w:val="00737C1A"/>
    <w:rsid w:val="007761B2"/>
    <w:rsid w:val="007A1CE2"/>
    <w:rsid w:val="007D4146"/>
    <w:rsid w:val="00815F90"/>
    <w:rsid w:val="00835148"/>
    <w:rsid w:val="008611DB"/>
    <w:rsid w:val="008C76BB"/>
    <w:rsid w:val="008E0276"/>
    <w:rsid w:val="00927247"/>
    <w:rsid w:val="009616DF"/>
    <w:rsid w:val="00972A4C"/>
    <w:rsid w:val="0098519F"/>
    <w:rsid w:val="00A73288"/>
    <w:rsid w:val="00AA6C43"/>
    <w:rsid w:val="00AB4846"/>
    <w:rsid w:val="00AD4468"/>
    <w:rsid w:val="00B26AAF"/>
    <w:rsid w:val="00B4564C"/>
    <w:rsid w:val="00BF1FC0"/>
    <w:rsid w:val="00CA121C"/>
    <w:rsid w:val="00CA13C4"/>
    <w:rsid w:val="00CF09C1"/>
    <w:rsid w:val="00D610B0"/>
    <w:rsid w:val="00D935F2"/>
    <w:rsid w:val="00E36CFC"/>
    <w:rsid w:val="00EB4108"/>
    <w:rsid w:val="00ED178C"/>
    <w:rsid w:val="00F21326"/>
    <w:rsid w:val="00F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7DED1"/>
  <w15:chartTrackingRefBased/>
  <w15:docId w15:val="{AFE20617-C242-4050-B814-FDEEDF4C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4AD2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A1CE2"/>
    <w:pPr>
      <w:keepNext/>
      <w:keepLines/>
      <w:spacing w:before="120" w:after="240" w:line="240" w:lineRule="auto"/>
      <w:outlineLvl w:val="0"/>
    </w:pPr>
    <w:rPr>
      <w:rFonts w:ascii="Aptos Display" w:hAnsi="Aptos Display"/>
      <w:color w:val="0F4761"/>
      <w:sz w:val="40"/>
      <w:szCs w:val="40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A13C4"/>
    <w:pPr>
      <w:keepNext/>
      <w:keepLines/>
      <w:pBdr>
        <w:bottom w:val="single" w:sz="4" w:space="1" w:color="595959"/>
      </w:pBdr>
      <w:spacing w:before="360"/>
      <w:ind w:left="432" w:hanging="432"/>
      <w:outlineLvl w:val="1"/>
    </w:pPr>
    <w:rPr>
      <w:rFonts w:ascii="Aptos Display" w:hAnsi="Aptos Display"/>
      <w:b/>
      <w:bCs/>
      <w:smallCaps/>
      <w:color w:val="4EA49D"/>
      <w:sz w:val="36"/>
      <w:szCs w:val="3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829FF"/>
    <w:pPr>
      <w:keepNext/>
      <w:keepLines/>
      <w:numPr>
        <w:numId w:val="5"/>
      </w:numPr>
      <w:spacing w:before="160" w:after="80"/>
      <w:outlineLvl w:val="2"/>
    </w:pPr>
    <w:rPr>
      <w:color w:val="0F4761"/>
      <w:sz w:val="28"/>
      <w:szCs w:val="28"/>
      <w:lang w:val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829FF"/>
    <w:pPr>
      <w:keepNext/>
      <w:keepLines/>
      <w:numPr>
        <w:numId w:val="6"/>
      </w:numPr>
      <w:spacing w:before="80" w:after="40"/>
      <w:outlineLvl w:val="3"/>
    </w:pPr>
    <w:rPr>
      <w:i/>
      <w:iCs/>
      <w:color w:val="0F476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4AD2"/>
    <w:pPr>
      <w:keepNext/>
      <w:keepLines/>
      <w:spacing w:before="80" w:after="40"/>
      <w:outlineLvl w:val="4"/>
    </w:pPr>
    <w:rPr>
      <w:color w:val="0F476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4AD2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4AD2"/>
    <w:pPr>
      <w:keepNext/>
      <w:keepLines/>
      <w:spacing w:before="40" w:after="0"/>
      <w:outlineLvl w:val="6"/>
    </w:pPr>
    <w:rPr>
      <w:color w:val="595959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4AD2"/>
    <w:pPr>
      <w:keepNext/>
      <w:keepLines/>
      <w:spacing w:after="0"/>
      <w:outlineLvl w:val="7"/>
    </w:pPr>
    <w:rPr>
      <w:i/>
      <w:iCs/>
      <w:color w:val="272727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4AD2"/>
    <w:pPr>
      <w:keepNext/>
      <w:keepLines/>
      <w:spacing w:after="0"/>
      <w:outlineLvl w:val="8"/>
    </w:pPr>
    <w:rPr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7A1CE2"/>
    <w:rPr>
      <w:rFonts w:ascii="Aptos Display" w:eastAsia="Times New Roman" w:hAnsi="Aptos Display" w:cs="Times New Roman"/>
      <w:color w:val="0F4761"/>
      <w:kern w:val="0"/>
      <w:sz w:val="40"/>
      <w:szCs w:val="40"/>
      <w:lang w:val="nl-NL"/>
    </w:rPr>
  </w:style>
  <w:style w:type="character" w:customStyle="1" w:styleId="Kop2Char">
    <w:name w:val="Kop 2 Char"/>
    <w:link w:val="Kop2"/>
    <w:uiPriority w:val="9"/>
    <w:rsid w:val="00CA13C4"/>
    <w:rPr>
      <w:rFonts w:ascii="Aptos Display" w:eastAsia="Times New Roman" w:hAnsi="Aptos Display" w:cs="Times New Roman"/>
      <w:b/>
      <w:bCs/>
      <w:smallCaps/>
      <w:color w:val="4EA49D"/>
      <w:kern w:val="0"/>
      <w:sz w:val="36"/>
      <w:szCs w:val="36"/>
      <w:lang w:val="nl-NL"/>
    </w:rPr>
  </w:style>
  <w:style w:type="character" w:customStyle="1" w:styleId="Kop3Char">
    <w:name w:val="Kop 3 Char"/>
    <w:link w:val="Kop3"/>
    <w:uiPriority w:val="9"/>
    <w:rsid w:val="001829FF"/>
    <w:rPr>
      <w:rFonts w:eastAsia="Times New Roman" w:cs="Times New Roman"/>
      <w:color w:val="0F4761"/>
      <w:kern w:val="0"/>
      <w:sz w:val="28"/>
      <w:szCs w:val="28"/>
      <w:lang w:val="nl-NL"/>
    </w:rPr>
  </w:style>
  <w:style w:type="character" w:customStyle="1" w:styleId="Kop4Char">
    <w:name w:val="Kop 4 Char"/>
    <w:link w:val="Kop4"/>
    <w:uiPriority w:val="9"/>
    <w:rsid w:val="001829FF"/>
    <w:rPr>
      <w:rFonts w:eastAsia="Times New Roman" w:cs="Times New Roman"/>
      <w:i/>
      <w:iCs/>
      <w:color w:val="0F4761"/>
      <w:kern w:val="0"/>
    </w:rPr>
  </w:style>
  <w:style w:type="character" w:customStyle="1" w:styleId="Kop5Char">
    <w:name w:val="Kop 5 Char"/>
    <w:link w:val="Kop5"/>
    <w:uiPriority w:val="9"/>
    <w:semiHidden/>
    <w:rsid w:val="00304AD2"/>
    <w:rPr>
      <w:rFonts w:eastAsia="Times New Roman" w:cs="Times New Roman"/>
      <w:color w:val="0F4761"/>
    </w:rPr>
  </w:style>
  <w:style w:type="character" w:customStyle="1" w:styleId="Kop6Char">
    <w:name w:val="Kop 6 Char"/>
    <w:link w:val="Kop6"/>
    <w:uiPriority w:val="9"/>
    <w:semiHidden/>
    <w:rsid w:val="00304AD2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link w:val="Kop7"/>
    <w:uiPriority w:val="9"/>
    <w:semiHidden/>
    <w:rsid w:val="00304AD2"/>
    <w:rPr>
      <w:rFonts w:eastAsia="Times New Roman" w:cs="Times New Roman"/>
      <w:color w:val="595959"/>
    </w:rPr>
  </w:style>
  <w:style w:type="character" w:customStyle="1" w:styleId="Kop8Char">
    <w:name w:val="Kop 8 Char"/>
    <w:link w:val="Kop8"/>
    <w:uiPriority w:val="9"/>
    <w:semiHidden/>
    <w:rsid w:val="00304AD2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link w:val="Kop9"/>
    <w:uiPriority w:val="9"/>
    <w:semiHidden/>
    <w:rsid w:val="00304AD2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link w:val="TitelChar"/>
    <w:uiPriority w:val="10"/>
    <w:qFormat/>
    <w:rsid w:val="00304AD2"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00304AD2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4AD2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OndertitelChar">
    <w:name w:val="Ondertitel Char"/>
    <w:link w:val="Ondertitel"/>
    <w:uiPriority w:val="11"/>
    <w:rsid w:val="00304AD2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4AD2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link w:val="Citaat"/>
    <w:uiPriority w:val="29"/>
    <w:rsid w:val="00304AD2"/>
    <w:rPr>
      <w:i/>
      <w:iCs/>
      <w:color w:val="404040"/>
    </w:rPr>
  </w:style>
  <w:style w:type="paragraph" w:styleId="Lijstalinea">
    <w:name w:val="List Paragraph"/>
    <w:basedOn w:val="Standaard"/>
    <w:uiPriority w:val="34"/>
    <w:qFormat/>
    <w:rsid w:val="00737C1A"/>
    <w:pPr>
      <w:numPr>
        <w:numId w:val="4"/>
      </w:numPr>
      <w:contextualSpacing/>
    </w:pPr>
  </w:style>
  <w:style w:type="character" w:styleId="Intensievebenadrukking">
    <w:name w:val="Intense Emphasis"/>
    <w:uiPriority w:val="21"/>
    <w:qFormat/>
    <w:rsid w:val="00304AD2"/>
    <w:rPr>
      <w:i/>
      <w:iCs/>
      <w:color w:val="0F476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4AD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link w:val="Duidelijkcitaat"/>
    <w:uiPriority w:val="30"/>
    <w:rsid w:val="00304AD2"/>
    <w:rPr>
      <w:i/>
      <w:iCs/>
      <w:color w:val="0F4761"/>
    </w:rPr>
  </w:style>
  <w:style w:type="character" w:styleId="Intensieveverwijzing">
    <w:name w:val="Intense Reference"/>
    <w:uiPriority w:val="32"/>
    <w:qFormat/>
    <w:rsid w:val="00304AD2"/>
    <w:rPr>
      <w:b/>
      <w:bCs/>
      <w:smallCaps/>
      <w:color w:val="0F4761"/>
      <w:spacing w:val="5"/>
    </w:rPr>
  </w:style>
  <w:style w:type="character" w:styleId="Subtieleverwijzing">
    <w:name w:val="Subtle Reference"/>
    <w:uiPriority w:val="31"/>
    <w:qFormat/>
    <w:rsid w:val="00304AD2"/>
    <w:rPr>
      <w:smallCaps/>
      <w:color w:val="404040"/>
      <w:u w:val="single" w:color="7F7F7F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04AD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304AD2"/>
    <w:rPr>
      <w:rFonts w:eastAsia="Times New Roman"/>
      <w:kern w:val="0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304AD2"/>
    <w:rPr>
      <w:vertAlign w:val="superscript"/>
    </w:rPr>
  </w:style>
  <w:style w:type="character" w:styleId="Hyperlink">
    <w:name w:val="Hyperlink"/>
    <w:uiPriority w:val="99"/>
    <w:unhideWhenUsed/>
    <w:rsid w:val="0046117B"/>
    <w:rPr>
      <w:color w:val="467886"/>
      <w:u w:val="single"/>
    </w:rPr>
  </w:style>
  <w:style w:type="character" w:styleId="Onopgelostemelding">
    <w:name w:val="Unresolved Mention"/>
    <w:uiPriority w:val="99"/>
    <w:semiHidden/>
    <w:unhideWhenUsed/>
    <w:rsid w:val="0046117B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85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98519F"/>
    <w:rPr>
      <w:rFonts w:eastAsia="Times New Roman"/>
      <w:kern w:val="0"/>
    </w:rPr>
  </w:style>
  <w:style w:type="paragraph" w:styleId="Voettekst">
    <w:name w:val="footer"/>
    <w:basedOn w:val="Standaard"/>
    <w:link w:val="VoettekstChar"/>
    <w:uiPriority w:val="99"/>
    <w:unhideWhenUsed/>
    <w:rsid w:val="00985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98519F"/>
    <w:rPr>
      <w:rFonts w:eastAsia="Times New Roman"/>
      <w:kern w:val="0"/>
    </w:rPr>
  </w:style>
  <w:style w:type="character" w:styleId="Subtielebenadrukking">
    <w:name w:val="Subtle Emphasis"/>
    <w:uiPriority w:val="19"/>
    <w:qFormat/>
    <w:rsid w:val="0098519F"/>
    <w:rPr>
      <w:i/>
      <w:iCs/>
      <w:color w:val="404040"/>
    </w:rPr>
  </w:style>
  <w:style w:type="table" w:styleId="Tabelraster">
    <w:name w:val="Table Grid"/>
    <w:basedOn w:val="Standaardtabel"/>
    <w:uiPriority w:val="39"/>
    <w:rsid w:val="00D9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CF09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F09C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F09C1"/>
    <w:rPr>
      <w:rFonts w:eastAsia="Times New Roman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09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09C1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dw\OneDrive%20-%20Afosoc%20Asbl%20-%20Vesofo%20vzw\Documenten\Aangepaste%20Office-sjablonen\VIVO%20nota%202025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VIVO nota 2025</Template>
  <TotalTime>22</TotalTime>
  <Pages>3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De Wolf</dc:creator>
  <cp:keywords/>
  <dc:description/>
  <cp:lastModifiedBy>Leen De Wolf</cp:lastModifiedBy>
  <cp:revision>12</cp:revision>
  <dcterms:created xsi:type="dcterms:W3CDTF">2026-08-05T11:49:00Z</dcterms:created>
  <dcterms:modified xsi:type="dcterms:W3CDTF">2026-10-07T11:53:00Z</dcterms:modified>
</cp:coreProperties>
</file>